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A91" w:rsidRDefault="00874971">
      <w:pPr>
        <w:pStyle w:val="Ttol1"/>
      </w:pPr>
      <w:r>
        <w:rPr>
          <w:noProof/>
          <w:lang w:eastAsia="ca-E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6" cy="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0"/>
                            <a:ext cx="4205" cy="1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5"/>
                            <a:ext cx="7716" cy="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13323"/>
                            <a:ext cx="4205" cy="3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28"/>
                            <a:ext cx="7716" cy="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8" y="13302"/>
                            <a:ext cx="768" cy="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" y="14403"/>
                            <a:ext cx="2344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0581" y="1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95943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2334" y="15510"/>
                            <a:ext cx="8287" cy="2"/>
                          </a:xfrm>
                          <a:custGeom>
                            <a:avLst/>
                            <a:gdLst>
                              <a:gd name="T0" fmla="+- 0 10621 2334"/>
                              <a:gd name="T1" fmla="*/ T0 w 8287"/>
                              <a:gd name="T2" fmla="+- 0 10621 2334"/>
                              <a:gd name="T3" fmla="*/ T2 w 8287"/>
                              <a:gd name="T4" fmla="+- 0 2334 2334"/>
                              <a:gd name="T5" fmla="*/ T4 w 8287"/>
                              <a:gd name="T6" fmla="+- 0 2334 2334"/>
                              <a:gd name="T7" fmla="*/ T6 w 82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287">
                                <a:moveTo>
                                  <a:pt x="8287" y="0"/>
                                </a:moveTo>
                                <a:lnTo>
                                  <a:pt x="8287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959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1" y="15674"/>
                            <a:ext cx="537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1247" y="15080"/>
                            <a:ext cx="935" cy="548"/>
                          </a:xfrm>
                          <a:custGeom>
                            <a:avLst/>
                            <a:gdLst>
                              <a:gd name="T0" fmla="+- 0 1461 1247"/>
                              <a:gd name="T1" fmla="*/ T0 w 935"/>
                              <a:gd name="T2" fmla="+- 0 15627 15081"/>
                              <a:gd name="T3" fmla="*/ 15627 h 548"/>
                              <a:gd name="T4" fmla="+- 0 2006 1247"/>
                              <a:gd name="T5" fmla="*/ T4 w 935"/>
                              <a:gd name="T6" fmla="+- 0 15621 15081"/>
                              <a:gd name="T7" fmla="*/ 15621 h 548"/>
                              <a:gd name="T8" fmla="+- 0 1463 1247"/>
                              <a:gd name="T9" fmla="*/ T8 w 935"/>
                              <a:gd name="T10" fmla="+- 0 15613 15081"/>
                              <a:gd name="T11" fmla="*/ 15613 h 548"/>
                              <a:gd name="T12" fmla="+- 0 1314 1247"/>
                              <a:gd name="T13" fmla="*/ T12 w 935"/>
                              <a:gd name="T14" fmla="+- 0 15403 15081"/>
                              <a:gd name="T15" fmla="*/ 15403 h 548"/>
                              <a:gd name="T16" fmla="+- 0 1286 1247"/>
                              <a:gd name="T17" fmla="*/ T16 w 935"/>
                              <a:gd name="T18" fmla="+- 0 15439 15081"/>
                              <a:gd name="T19" fmla="*/ 15439 h 548"/>
                              <a:gd name="T20" fmla="+- 0 2181 1247"/>
                              <a:gd name="T21" fmla="*/ T20 w 935"/>
                              <a:gd name="T22" fmla="+- 0 15527 15081"/>
                              <a:gd name="T23" fmla="*/ 15527 h 548"/>
                              <a:gd name="T24" fmla="+- 0 2104 1247"/>
                              <a:gd name="T25" fmla="*/ T24 w 935"/>
                              <a:gd name="T26" fmla="+- 0 15515 15081"/>
                              <a:gd name="T27" fmla="*/ 15515 h 548"/>
                              <a:gd name="T28" fmla="+- 0 2047 1247"/>
                              <a:gd name="T29" fmla="*/ T28 w 935"/>
                              <a:gd name="T30" fmla="+- 0 15499 15081"/>
                              <a:gd name="T31" fmla="*/ 15499 h 548"/>
                              <a:gd name="T32" fmla="+- 0 1997 1247"/>
                              <a:gd name="T33" fmla="*/ T32 w 935"/>
                              <a:gd name="T34" fmla="+- 0 15471 15081"/>
                              <a:gd name="T35" fmla="*/ 15471 h 548"/>
                              <a:gd name="T36" fmla="+- 0 1957 1247"/>
                              <a:gd name="T37" fmla="*/ T36 w 935"/>
                              <a:gd name="T38" fmla="+- 0 15439 15081"/>
                              <a:gd name="T39" fmla="*/ 15439 h 548"/>
                              <a:gd name="T40" fmla="+- 0 2165 1247"/>
                              <a:gd name="T41" fmla="*/ T40 w 935"/>
                              <a:gd name="T42" fmla="+- 0 15505 15081"/>
                              <a:gd name="T43" fmla="*/ 15505 h 548"/>
                              <a:gd name="T44" fmla="+- 0 2066 1247"/>
                              <a:gd name="T45" fmla="*/ T44 w 935"/>
                              <a:gd name="T46" fmla="+- 0 15491 15081"/>
                              <a:gd name="T47" fmla="*/ 15491 h 548"/>
                              <a:gd name="T48" fmla="+- 0 2114 1247"/>
                              <a:gd name="T49" fmla="*/ T48 w 935"/>
                              <a:gd name="T50" fmla="+- 0 15471 15081"/>
                              <a:gd name="T51" fmla="*/ 15471 h 548"/>
                              <a:gd name="T52" fmla="+- 0 2122 1247"/>
                              <a:gd name="T53" fmla="*/ T52 w 935"/>
                              <a:gd name="T54" fmla="+- 0 15487 15081"/>
                              <a:gd name="T55" fmla="*/ 15487 h 548"/>
                              <a:gd name="T56" fmla="+- 0 2016 1247"/>
                              <a:gd name="T57" fmla="*/ T56 w 935"/>
                              <a:gd name="T58" fmla="+- 0 15465 15081"/>
                              <a:gd name="T59" fmla="*/ 15465 h 548"/>
                              <a:gd name="T60" fmla="+- 0 2009 1247"/>
                              <a:gd name="T61" fmla="*/ T60 w 935"/>
                              <a:gd name="T62" fmla="+- 0 15441 15081"/>
                              <a:gd name="T63" fmla="*/ 15441 h 548"/>
                              <a:gd name="T64" fmla="+- 0 2066 1247"/>
                              <a:gd name="T65" fmla="*/ T64 w 935"/>
                              <a:gd name="T66" fmla="+- 0 15439 15081"/>
                              <a:gd name="T67" fmla="*/ 15439 h 548"/>
                              <a:gd name="T68" fmla="+- 0 2006 1247"/>
                              <a:gd name="T69" fmla="*/ T68 w 935"/>
                              <a:gd name="T70" fmla="+- 0 15439 15081"/>
                              <a:gd name="T71" fmla="*/ 15439 h 548"/>
                              <a:gd name="T72" fmla="+- 0 2021 1247"/>
                              <a:gd name="T73" fmla="*/ T72 w 935"/>
                              <a:gd name="T74" fmla="+- 0 15423 15081"/>
                              <a:gd name="T75" fmla="*/ 15423 h 548"/>
                              <a:gd name="T76" fmla="+- 0 1283 1247"/>
                              <a:gd name="T77" fmla="*/ T76 w 935"/>
                              <a:gd name="T78" fmla="+- 0 15383 15081"/>
                              <a:gd name="T79" fmla="*/ 15383 h 548"/>
                              <a:gd name="T80" fmla="+- 0 1917 1247"/>
                              <a:gd name="T81" fmla="*/ T80 w 935"/>
                              <a:gd name="T82" fmla="+- 0 15387 15081"/>
                              <a:gd name="T83" fmla="*/ 15387 h 548"/>
                              <a:gd name="T84" fmla="+- 0 1322 1247"/>
                              <a:gd name="T85" fmla="*/ T84 w 935"/>
                              <a:gd name="T86" fmla="+- 0 15375 15081"/>
                              <a:gd name="T87" fmla="*/ 15375 h 548"/>
                              <a:gd name="T88" fmla="+- 0 1301 1247"/>
                              <a:gd name="T89" fmla="*/ T88 w 935"/>
                              <a:gd name="T90" fmla="+- 0 15353 15081"/>
                              <a:gd name="T91" fmla="*/ 15353 h 548"/>
                              <a:gd name="T92" fmla="+- 0 1959 1247"/>
                              <a:gd name="T93" fmla="*/ T92 w 935"/>
                              <a:gd name="T94" fmla="+- 0 15395 15081"/>
                              <a:gd name="T95" fmla="*/ 15395 h 548"/>
                              <a:gd name="T96" fmla="+- 0 1972 1247"/>
                              <a:gd name="T97" fmla="*/ T96 w 935"/>
                              <a:gd name="T98" fmla="+- 0 15371 15081"/>
                              <a:gd name="T99" fmla="*/ 15371 h 548"/>
                              <a:gd name="T100" fmla="+- 0 1325 1247"/>
                              <a:gd name="T101" fmla="*/ T100 w 935"/>
                              <a:gd name="T102" fmla="+- 0 15377 15081"/>
                              <a:gd name="T103" fmla="*/ 15377 h 548"/>
                              <a:gd name="T104" fmla="+- 0 1263 1247"/>
                              <a:gd name="T105" fmla="*/ T104 w 935"/>
                              <a:gd name="T106" fmla="+- 0 15299 15081"/>
                              <a:gd name="T107" fmla="*/ 15299 h 548"/>
                              <a:gd name="T108" fmla="+- 0 1302 1247"/>
                              <a:gd name="T109" fmla="*/ T108 w 935"/>
                              <a:gd name="T110" fmla="+- 0 15335 15081"/>
                              <a:gd name="T111" fmla="*/ 15335 h 548"/>
                              <a:gd name="T112" fmla="+- 0 1517 1247"/>
                              <a:gd name="T113" fmla="*/ T112 w 935"/>
                              <a:gd name="T114" fmla="+- 0 15319 15081"/>
                              <a:gd name="T115" fmla="*/ 15319 h 548"/>
                              <a:gd name="T116" fmla="+- 0 1556 1247"/>
                              <a:gd name="T117" fmla="*/ T116 w 935"/>
                              <a:gd name="T118" fmla="+- 0 15213 15081"/>
                              <a:gd name="T119" fmla="*/ 15213 h 548"/>
                              <a:gd name="T120" fmla="+- 0 1530 1247"/>
                              <a:gd name="T121" fmla="*/ T120 w 935"/>
                              <a:gd name="T122" fmla="+- 0 15263 15081"/>
                              <a:gd name="T123" fmla="*/ 15263 h 548"/>
                              <a:gd name="T124" fmla="+- 0 1529 1247"/>
                              <a:gd name="T125" fmla="*/ T124 w 935"/>
                              <a:gd name="T126" fmla="+- 0 15307 15081"/>
                              <a:gd name="T127" fmla="*/ 15307 h 548"/>
                              <a:gd name="T128" fmla="+- 0 1901 1247"/>
                              <a:gd name="T129" fmla="*/ T128 w 935"/>
                              <a:gd name="T130" fmla="+- 0 15295 15081"/>
                              <a:gd name="T131" fmla="*/ 15295 h 548"/>
                              <a:gd name="T132" fmla="+- 0 1884 1247"/>
                              <a:gd name="T133" fmla="*/ T132 w 935"/>
                              <a:gd name="T134" fmla="+- 0 15251 15081"/>
                              <a:gd name="T135" fmla="*/ 15251 h 548"/>
                              <a:gd name="T136" fmla="+- 0 1264 1247"/>
                              <a:gd name="T137" fmla="*/ T136 w 935"/>
                              <a:gd name="T138" fmla="+- 0 15185 15081"/>
                              <a:gd name="T139" fmla="*/ 15185 h 548"/>
                              <a:gd name="T140" fmla="+- 0 1260 1247"/>
                              <a:gd name="T141" fmla="*/ T140 w 935"/>
                              <a:gd name="T142" fmla="+- 0 15213 15081"/>
                              <a:gd name="T143" fmla="*/ 15213 h 548"/>
                              <a:gd name="T144" fmla="+- 0 1254 1247"/>
                              <a:gd name="T145" fmla="*/ T144 w 935"/>
                              <a:gd name="T146" fmla="+- 0 15249 15081"/>
                              <a:gd name="T147" fmla="*/ 15249 h 548"/>
                              <a:gd name="T148" fmla="+- 0 1256 1247"/>
                              <a:gd name="T149" fmla="*/ T148 w 935"/>
                              <a:gd name="T150" fmla="+- 0 15299 15081"/>
                              <a:gd name="T151" fmla="*/ 15299 h 548"/>
                              <a:gd name="T152" fmla="+- 0 1262 1247"/>
                              <a:gd name="T153" fmla="*/ T152 w 935"/>
                              <a:gd name="T154" fmla="+- 0 15269 15081"/>
                              <a:gd name="T155" fmla="*/ 15269 h 548"/>
                              <a:gd name="T156" fmla="+- 0 1468 1247"/>
                              <a:gd name="T157" fmla="*/ T156 w 935"/>
                              <a:gd name="T158" fmla="+- 0 15225 15081"/>
                              <a:gd name="T159" fmla="*/ 15225 h 548"/>
                              <a:gd name="T160" fmla="+- 0 1374 1247"/>
                              <a:gd name="T161" fmla="*/ T160 w 935"/>
                              <a:gd name="T162" fmla="+- 0 15209 15081"/>
                              <a:gd name="T163" fmla="*/ 15209 h 548"/>
                              <a:gd name="T164" fmla="+- 0 1270 1247"/>
                              <a:gd name="T165" fmla="*/ T164 w 935"/>
                              <a:gd name="T166" fmla="+- 0 15195 15081"/>
                              <a:gd name="T167" fmla="*/ 15195 h 548"/>
                              <a:gd name="T168" fmla="+- 0 1290 1247"/>
                              <a:gd name="T169" fmla="*/ T168 w 935"/>
                              <a:gd name="T170" fmla="+- 0 15183 15081"/>
                              <a:gd name="T171" fmla="*/ 15183 h 548"/>
                              <a:gd name="T172" fmla="+- 0 1372 1247"/>
                              <a:gd name="T173" fmla="*/ T172 w 935"/>
                              <a:gd name="T174" fmla="+- 0 15217 15081"/>
                              <a:gd name="T175" fmla="*/ 15217 h 548"/>
                              <a:gd name="T176" fmla="+- 0 1444 1247"/>
                              <a:gd name="T177" fmla="*/ T176 w 935"/>
                              <a:gd name="T178" fmla="+- 0 15211 15081"/>
                              <a:gd name="T179" fmla="*/ 15211 h 548"/>
                              <a:gd name="T180" fmla="+- 0 1360 1247"/>
                              <a:gd name="T181" fmla="*/ T180 w 935"/>
                              <a:gd name="T182" fmla="+- 0 15217 15081"/>
                              <a:gd name="T183" fmla="*/ 15217 h 548"/>
                              <a:gd name="T184" fmla="+- 0 1397 1247"/>
                              <a:gd name="T185" fmla="*/ T184 w 935"/>
                              <a:gd name="T186" fmla="+- 0 15179 15081"/>
                              <a:gd name="T187" fmla="*/ 15179 h 548"/>
                              <a:gd name="T188" fmla="+- 0 1361 1247"/>
                              <a:gd name="T189" fmla="*/ T188 w 935"/>
                              <a:gd name="T190" fmla="+- 0 15203 15081"/>
                              <a:gd name="T191" fmla="*/ 15203 h 548"/>
                              <a:gd name="T192" fmla="+- 0 1433 1247"/>
                              <a:gd name="T193" fmla="*/ T192 w 935"/>
                              <a:gd name="T194" fmla="+- 0 15199 15081"/>
                              <a:gd name="T195" fmla="*/ 15199 h 548"/>
                              <a:gd name="T196" fmla="+- 0 1333 1247"/>
                              <a:gd name="T197" fmla="*/ T196 w 935"/>
                              <a:gd name="T198" fmla="+- 0 15199 15081"/>
                              <a:gd name="T199" fmla="*/ 15199 h 548"/>
                              <a:gd name="T200" fmla="+- 0 1641 1247"/>
                              <a:gd name="T201" fmla="*/ T200 w 935"/>
                              <a:gd name="T202" fmla="+- 0 15117 15081"/>
                              <a:gd name="T203" fmla="*/ 15117 h 548"/>
                              <a:gd name="T204" fmla="+- 0 1364 1247"/>
                              <a:gd name="T205" fmla="*/ T204 w 935"/>
                              <a:gd name="T206" fmla="+- 0 15159 15081"/>
                              <a:gd name="T207" fmla="*/ 15159 h 548"/>
                              <a:gd name="T208" fmla="+- 0 1320 1247"/>
                              <a:gd name="T209" fmla="*/ T208 w 935"/>
                              <a:gd name="T210" fmla="+- 0 15189 15081"/>
                              <a:gd name="T211" fmla="*/ 15189 h 548"/>
                              <a:gd name="T212" fmla="+- 0 1359 1247"/>
                              <a:gd name="T213" fmla="*/ T212 w 935"/>
                              <a:gd name="T214" fmla="+- 0 15181 15081"/>
                              <a:gd name="T215" fmla="*/ 15181 h 548"/>
                              <a:gd name="T216" fmla="+- 0 1407 1247"/>
                              <a:gd name="T217" fmla="*/ T216 w 935"/>
                              <a:gd name="T218" fmla="+- 0 15149 15081"/>
                              <a:gd name="T219" fmla="*/ 15149 h 548"/>
                              <a:gd name="T220" fmla="+- 0 1697 1247"/>
                              <a:gd name="T221" fmla="*/ T220 w 935"/>
                              <a:gd name="T222" fmla="+- 0 15131 15081"/>
                              <a:gd name="T223" fmla="*/ 1513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35" h="548">
                                <a:moveTo>
                                  <a:pt x="211" y="534"/>
                                </a:moveTo>
                                <a:lnTo>
                                  <a:pt x="89" y="534"/>
                                </a:lnTo>
                                <a:lnTo>
                                  <a:pt x="87" y="536"/>
                                </a:lnTo>
                                <a:lnTo>
                                  <a:pt x="85" y="538"/>
                                </a:lnTo>
                                <a:lnTo>
                                  <a:pt x="83" y="542"/>
                                </a:lnTo>
                                <a:lnTo>
                                  <a:pt x="86" y="548"/>
                                </a:lnTo>
                                <a:lnTo>
                                  <a:pt x="211" y="548"/>
                                </a:lnTo>
                                <a:lnTo>
                                  <a:pt x="214" y="546"/>
                                </a:lnTo>
                                <a:lnTo>
                                  <a:pt x="217" y="542"/>
                                </a:lnTo>
                                <a:lnTo>
                                  <a:pt x="215" y="536"/>
                                </a:lnTo>
                                <a:lnTo>
                                  <a:pt x="211" y="534"/>
                                </a:lnTo>
                                <a:close/>
                                <a:moveTo>
                                  <a:pt x="889" y="532"/>
                                </a:moveTo>
                                <a:lnTo>
                                  <a:pt x="758" y="532"/>
                                </a:lnTo>
                                <a:lnTo>
                                  <a:pt x="760" y="536"/>
                                </a:lnTo>
                                <a:lnTo>
                                  <a:pt x="760" y="538"/>
                                </a:lnTo>
                                <a:lnTo>
                                  <a:pt x="759" y="540"/>
                                </a:lnTo>
                                <a:lnTo>
                                  <a:pt x="759" y="548"/>
                                </a:lnTo>
                                <a:lnTo>
                                  <a:pt x="889" y="548"/>
                                </a:lnTo>
                                <a:lnTo>
                                  <a:pt x="888" y="538"/>
                                </a:lnTo>
                                <a:lnTo>
                                  <a:pt x="887" y="536"/>
                                </a:lnTo>
                                <a:lnTo>
                                  <a:pt x="886" y="534"/>
                                </a:lnTo>
                                <a:lnTo>
                                  <a:pt x="887" y="534"/>
                                </a:lnTo>
                                <a:lnTo>
                                  <a:pt x="889" y="532"/>
                                </a:lnTo>
                                <a:close/>
                                <a:moveTo>
                                  <a:pt x="216" y="532"/>
                                </a:moveTo>
                                <a:lnTo>
                                  <a:pt x="84" y="532"/>
                                </a:lnTo>
                                <a:lnTo>
                                  <a:pt x="86" y="534"/>
                                </a:lnTo>
                                <a:lnTo>
                                  <a:pt x="214" y="534"/>
                                </a:lnTo>
                                <a:lnTo>
                                  <a:pt x="216" y="532"/>
                                </a:lnTo>
                                <a:close/>
                                <a:moveTo>
                                  <a:pt x="670" y="310"/>
                                </a:moveTo>
                                <a:lnTo>
                                  <a:pt x="56" y="310"/>
                                </a:lnTo>
                                <a:lnTo>
                                  <a:pt x="64" y="314"/>
                                </a:lnTo>
                                <a:lnTo>
                                  <a:pt x="67" y="322"/>
                                </a:lnTo>
                                <a:lnTo>
                                  <a:pt x="65" y="330"/>
                                </a:lnTo>
                                <a:lnTo>
                                  <a:pt x="61" y="336"/>
                                </a:lnTo>
                                <a:lnTo>
                                  <a:pt x="57" y="338"/>
                                </a:lnTo>
                                <a:lnTo>
                                  <a:pt x="54" y="342"/>
                                </a:lnTo>
                                <a:lnTo>
                                  <a:pt x="48" y="346"/>
                                </a:lnTo>
                                <a:lnTo>
                                  <a:pt x="46" y="348"/>
                                </a:lnTo>
                                <a:lnTo>
                                  <a:pt x="42" y="354"/>
                                </a:lnTo>
                                <a:lnTo>
                                  <a:pt x="39" y="358"/>
                                </a:lnTo>
                                <a:lnTo>
                                  <a:pt x="32" y="362"/>
                                </a:lnTo>
                                <a:lnTo>
                                  <a:pt x="31" y="366"/>
                                </a:lnTo>
                                <a:lnTo>
                                  <a:pt x="31" y="530"/>
                                </a:lnTo>
                                <a:lnTo>
                                  <a:pt x="32" y="532"/>
                                </a:lnTo>
                                <a:lnTo>
                                  <a:pt x="929" y="532"/>
                                </a:lnTo>
                                <a:lnTo>
                                  <a:pt x="935" y="530"/>
                                </a:lnTo>
                                <a:lnTo>
                                  <a:pt x="934" y="526"/>
                                </a:lnTo>
                                <a:lnTo>
                                  <a:pt x="934" y="446"/>
                                </a:lnTo>
                                <a:lnTo>
                                  <a:pt x="922" y="446"/>
                                </a:lnTo>
                                <a:lnTo>
                                  <a:pt x="914" y="444"/>
                                </a:lnTo>
                                <a:lnTo>
                                  <a:pt x="906" y="444"/>
                                </a:lnTo>
                                <a:lnTo>
                                  <a:pt x="906" y="440"/>
                                </a:lnTo>
                                <a:lnTo>
                                  <a:pt x="917" y="440"/>
                                </a:lnTo>
                                <a:lnTo>
                                  <a:pt x="918" y="438"/>
                                </a:lnTo>
                                <a:lnTo>
                                  <a:pt x="918" y="434"/>
                                </a:lnTo>
                                <a:lnTo>
                                  <a:pt x="857" y="434"/>
                                </a:lnTo>
                                <a:lnTo>
                                  <a:pt x="857" y="424"/>
                                </a:lnTo>
                                <a:lnTo>
                                  <a:pt x="918" y="424"/>
                                </a:lnTo>
                                <a:lnTo>
                                  <a:pt x="918" y="422"/>
                                </a:lnTo>
                                <a:lnTo>
                                  <a:pt x="860" y="422"/>
                                </a:lnTo>
                                <a:lnTo>
                                  <a:pt x="860" y="420"/>
                                </a:lnTo>
                                <a:lnTo>
                                  <a:pt x="808" y="420"/>
                                </a:lnTo>
                                <a:lnTo>
                                  <a:pt x="806" y="418"/>
                                </a:lnTo>
                                <a:lnTo>
                                  <a:pt x="800" y="418"/>
                                </a:lnTo>
                                <a:lnTo>
                                  <a:pt x="799" y="416"/>
                                </a:lnTo>
                                <a:lnTo>
                                  <a:pt x="800" y="410"/>
                                </a:lnTo>
                                <a:lnTo>
                                  <a:pt x="800" y="404"/>
                                </a:lnTo>
                                <a:lnTo>
                                  <a:pt x="800" y="398"/>
                                </a:lnTo>
                                <a:lnTo>
                                  <a:pt x="802" y="396"/>
                                </a:lnTo>
                                <a:lnTo>
                                  <a:pt x="806" y="392"/>
                                </a:lnTo>
                                <a:lnTo>
                                  <a:pt x="753" y="392"/>
                                </a:lnTo>
                                <a:lnTo>
                                  <a:pt x="750" y="390"/>
                                </a:lnTo>
                                <a:lnTo>
                                  <a:pt x="745" y="386"/>
                                </a:lnTo>
                                <a:lnTo>
                                  <a:pt x="744" y="386"/>
                                </a:lnTo>
                                <a:lnTo>
                                  <a:pt x="746" y="378"/>
                                </a:lnTo>
                                <a:lnTo>
                                  <a:pt x="747" y="374"/>
                                </a:lnTo>
                                <a:lnTo>
                                  <a:pt x="749" y="366"/>
                                </a:lnTo>
                                <a:lnTo>
                                  <a:pt x="752" y="364"/>
                                </a:lnTo>
                                <a:lnTo>
                                  <a:pt x="759" y="358"/>
                                </a:lnTo>
                                <a:lnTo>
                                  <a:pt x="710" y="358"/>
                                </a:lnTo>
                                <a:lnTo>
                                  <a:pt x="708" y="354"/>
                                </a:lnTo>
                                <a:lnTo>
                                  <a:pt x="708" y="324"/>
                                </a:lnTo>
                                <a:lnTo>
                                  <a:pt x="710" y="320"/>
                                </a:lnTo>
                                <a:lnTo>
                                  <a:pt x="712" y="318"/>
                                </a:lnTo>
                                <a:lnTo>
                                  <a:pt x="712" y="314"/>
                                </a:lnTo>
                                <a:lnTo>
                                  <a:pt x="673" y="314"/>
                                </a:lnTo>
                                <a:lnTo>
                                  <a:pt x="670" y="310"/>
                                </a:lnTo>
                                <a:close/>
                                <a:moveTo>
                                  <a:pt x="918" y="424"/>
                                </a:moveTo>
                                <a:lnTo>
                                  <a:pt x="859" y="424"/>
                                </a:lnTo>
                                <a:lnTo>
                                  <a:pt x="861" y="426"/>
                                </a:lnTo>
                                <a:lnTo>
                                  <a:pt x="860" y="432"/>
                                </a:lnTo>
                                <a:lnTo>
                                  <a:pt x="858" y="434"/>
                                </a:lnTo>
                                <a:lnTo>
                                  <a:pt x="918" y="434"/>
                                </a:lnTo>
                                <a:lnTo>
                                  <a:pt x="918" y="424"/>
                                </a:lnTo>
                                <a:close/>
                                <a:moveTo>
                                  <a:pt x="860" y="410"/>
                                </a:moveTo>
                                <a:lnTo>
                                  <a:pt x="819" y="410"/>
                                </a:lnTo>
                                <a:lnTo>
                                  <a:pt x="824" y="412"/>
                                </a:lnTo>
                                <a:lnTo>
                                  <a:pt x="823" y="414"/>
                                </a:lnTo>
                                <a:lnTo>
                                  <a:pt x="822" y="416"/>
                                </a:lnTo>
                                <a:lnTo>
                                  <a:pt x="819" y="418"/>
                                </a:lnTo>
                                <a:lnTo>
                                  <a:pt x="817" y="420"/>
                                </a:lnTo>
                                <a:lnTo>
                                  <a:pt x="860" y="420"/>
                                </a:lnTo>
                                <a:lnTo>
                                  <a:pt x="860" y="410"/>
                                </a:lnTo>
                                <a:close/>
                                <a:moveTo>
                                  <a:pt x="867" y="390"/>
                                </a:moveTo>
                                <a:lnTo>
                                  <a:pt x="817" y="390"/>
                                </a:lnTo>
                                <a:lnTo>
                                  <a:pt x="816" y="392"/>
                                </a:lnTo>
                                <a:lnTo>
                                  <a:pt x="815" y="398"/>
                                </a:lnTo>
                                <a:lnTo>
                                  <a:pt x="815" y="402"/>
                                </a:lnTo>
                                <a:lnTo>
                                  <a:pt x="816" y="406"/>
                                </a:lnTo>
                                <a:lnTo>
                                  <a:pt x="816" y="410"/>
                                </a:lnTo>
                                <a:lnTo>
                                  <a:pt x="872" y="410"/>
                                </a:lnTo>
                                <a:lnTo>
                                  <a:pt x="875" y="406"/>
                                </a:lnTo>
                                <a:lnTo>
                                  <a:pt x="872" y="398"/>
                                </a:lnTo>
                                <a:lnTo>
                                  <a:pt x="871" y="396"/>
                                </a:lnTo>
                                <a:lnTo>
                                  <a:pt x="869" y="392"/>
                                </a:lnTo>
                                <a:lnTo>
                                  <a:pt x="867" y="390"/>
                                </a:lnTo>
                                <a:close/>
                                <a:moveTo>
                                  <a:pt x="808" y="378"/>
                                </a:moveTo>
                                <a:lnTo>
                                  <a:pt x="767" y="378"/>
                                </a:lnTo>
                                <a:lnTo>
                                  <a:pt x="771" y="380"/>
                                </a:lnTo>
                                <a:lnTo>
                                  <a:pt x="769" y="384"/>
                                </a:lnTo>
                                <a:lnTo>
                                  <a:pt x="765" y="388"/>
                                </a:lnTo>
                                <a:lnTo>
                                  <a:pt x="756" y="392"/>
                                </a:lnTo>
                                <a:lnTo>
                                  <a:pt x="806" y="392"/>
                                </a:lnTo>
                                <a:lnTo>
                                  <a:pt x="808" y="390"/>
                                </a:lnTo>
                                <a:lnTo>
                                  <a:pt x="808" y="378"/>
                                </a:lnTo>
                                <a:close/>
                                <a:moveTo>
                                  <a:pt x="819" y="358"/>
                                </a:moveTo>
                                <a:lnTo>
                                  <a:pt x="813" y="360"/>
                                </a:lnTo>
                                <a:lnTo>
                                  <a:pt x="762" y="360"/>
                                </a:lnTo>
                                <a:lnTo>
                                  <a:pt x="763" y="364"/>
                                </a:lnTo>
                                <a:lnTo>
                                  <a:pt x="763" y="370"/>
                                </a:lnTo>
                                <a:lnTo>
                                  <a:pt x="762" y="376"/>
                                </a:lnTo>
                                <a:lnTo>
                                  <a:pt x="764" y="378"/>
                                </a:lnTo>
                                <a:lnTo>
                                  <a:pt x="818" y="378"/>
                                </a:lnTo>
                                <a:lnTo>
                                  <a:pt x="820" y="376"/>
                                </a:lnTo>
                                <a:lnTo>
                                  <a:pt x="820" y="360"/>
                                </a:lnTo>
                                <a:lnTo>
                                  <a:pt x="819" y="358"/>
                                </a:lnTo>
                                <a:close/>
                                <a:moveTo>
                                  <a:pt x="762" y="344"/>
                                </a:moveTo>
                                <a:lnTo>
                                  <a:pt x="721" y="344"/>
                                </a:lnTo>
                                <a:lnTo>
                                  <a:pt x="724" y="346"/>
                                </a:lnTo>
                                <a:lnTo>
                                  <a:pt x="723" y="350"/>
                                </a:lnTo>
                                <a:lnTo>
                                  <a:pt x="720" y="352"/>
                                </a:lnTo>
                                <a:lnTo>
                                  <a:pt x="717" y="354"/>
                                </a:lnTo>
                                <a:lnTo>
                                  <a:pt x="710" y="358"/>
                                </a:lnTo>
                                <a:lnTo>
                                  <a:pt x="759" y="358"/>
                                </a:lnTo>
                                <a:lnTo>
                                  <a:pt x="761" y="356"/>
                                </a:lnTo>
                                <a:lnTo>
                                  <a:pt x="762" y="344"/>
                                </a:lnTo>
                                <a:close/>
                                <a:moveTo>
                                  <a:pt x="774" y="326"/>
                                </a:moveTo>
                                <a:lnTo>
                                  <a:pt x="717" y="326"/>
                                </a:lnTo>
                                <a:lnTo>
                                  <a:pt x="716" y="328"/>
                                </a:lnTo>
                                <a:lnTo>
                                  <a:pt x="716" y="344"/>
                                </a:lnTo>
                                <a:lnTo>
                                  <a:pt x="772" y="344"/>
                                </a:lnTo>
                                <a:lnTo>
                                  <a:pt x="774" y="342"/>
                                </a:lnTo>
                                <a:lnTo>
                                  <a:pt x="774" y="326"/>
                                </a:lnTo>
                                <a:close/>
                                <a:moveTo>
                                  <a:pt x="42" y="268"/>
                                </a:moveTo>
                                <a:lnTo>
                                  <a:pt x="32" y="276"/>
                                </a:lnTo>
                                <a:lnTo>
                                  <a:pt x="29" y="280"/>
                                </a:lnTo>
                                <a:lnTo>
                                  <a:pt x="28" y="290"/>
                                </a:lnTo>
                                <a:lnTo>
                                  <a:pt x="28" y="294"/>
                                </a:lnTo>
                                <a:lnTo>
                                  <a:pt x="34" y="298"/>
                                </a:lnTo>
                                <a:lnTo>
                                  <a:pt x="36" y="302"/>
                                </a:lnTo>
                                <a:lnTo>
                                  <a:pt x="40" y="308"/>
                                </a:lnTo>
                                <a:lnTo>
                                  <a:pt x="43" y="310"/>
                                </a:lnTo>
                                <a:lnTo>
                                  <a:pt x="49" y="316"/>
                                </a:lnTo>
                                <a:lnTo>
                                  <a:pt x="53" y="316"/>
                                </a:lnTo>
                                <a:lnTo>
                                  <a:pt x="56" y="310"/>
                                </a:lnTo>
                                <a:lnTo>
                                  <a:pt x="670" y="310"/>
                                </a:lnTo>
                                <a:lnTo>
                                  <a:pt x="668" y="308"/>
                                </a:lnTo>
                                <a:lnTo>
                                  <a:pt x="670" y="306"/>
                                </a:lnTo>
                                <a:lnTo>
                                  <a:pt x="725" y="306"/>
                                </a:lnTo>
                                <a:lnTo>
                                  <a:pt x="725" y="304"/>
                                </a:lnTo>
                                <a:lnTo>
                                  <a:pt x="667" y="304"/>
                                </a:lnTo>
                                <a:lnTo>
                                  <a:pt x="665" y="302"/>
                                </a:lnTo>
                                <a:lnTo>
                                  <a:pt x="663" y="302"/>
                                </a:lnTo>
                                <a:lnTo>
                                  <a:pt x="662" y="298"/>
                                </a:lnTo>
                                <a:lnTo>
                                  <a:pt x="74" y="298"/>
                                </a:lnTo>
                                <a:lnTo>
                                  <a:pt x="75" y="294"/>
                                </a:lnTo>
                                <a:lnTo>
                                  <a:pt x="73" y="290"/>
                                </a:lnTo>
                                <a:lnTo>
                                  <a:pt x="69" y="286"/>
                                </a:lnTo>
                                <a:lnTo>
                                  <a:pt x="66" y="282"/>
                                </a:lnTo>
                                <a:lnTo>
                                  <a:pt x="67" y="278"/>
                                </a:lnTo>
                                <a:lnTo>
                                  <a:pt x="659" y="278"/>
                                </a:lnTo>
                                <a:lnTo>
                                  <a:pt x="659" y="274"/>
                                </a:lnTo>
                                <a:lnTo>
                                  <a:pt x="56" y="274"/>
                                </a:lnTo>
                                <a:lnTo>
                                  <a:pt x="54" y="272"/>
                                </a:lnTo>
                                <a:lnTo>
                                  <a:pt x="52" y="270"/>
                                </a:lnTo>
                                <a:lnTo>
                                  <a:pt x="46" y="270"/>
                                </a:lnTo>
                                <a:lnTo>
                                  <a:pt x="42" y="268"/>
                                </a:lnTo>
                                <a:close/>
                                <a:moveTo>
                                  <a:pt x="725" y="306"/>
                                </a:moveTo>
                                <a:lnTo>
                                  <a:pt x="670" y="306"/>
                                </a:lnTo>
                                <a:lnTo>
                                  <a:pt x="675" y="308"/>
                                </a:lnTo>
                                <a:lnTo>
                                  <a:pt x="673" y="314"/>
                                </a:lnTo>
                                <a:lnTo>
                                  <a:pt x="712" y="314"/>
                                </a:lnTo>
                                <a:lnTo>
                                  <a:pt x="712" y="308"/>
                                </a:lnTo>
                                <a:lnTo>
                                  <a:pt x="723" y="308"/>
                                </a:lnTo>
                                <a:lnTo>
                                  <a:pt x="725" y="306"/>
                                </a:lnTo>
                                <a:close/>
                                <a:moveTo>
                                  <a:pt x="725" y="290"/>
                                </a:moveTo>
                                <a:lnTo>
                                  <a:pt x="667" y="290"/>
                                </a:lnTo>
                                <a:lnTo>
                                  <a:pt x="667" y="304"/>
                                </a:lnTo>
                                <a:lnTo>
                                  <a:pt x="725" y="304"/>
                                </a:lnTo>
                                <a:lnTo>
                                  <a:pt x="725" y="290"/>
                                </a:lnTo>
                                <a:close/>
                                <a:moveTo>
                                  <a:pt x="659" y="278"/>
                                </a:moveTo>
                                <a:lnTo>
                                  <a:pt x="67" y="278"/>
                                </a:lnTo>
                                <a:lnTo>
                                  <a:pt x="72" y="282"/>
                                </a:lnTo>
                                <a:lnTo>
                                  <a:pt x="74" y="284"/>
                                </a:lnTo>
                                <a:lnTo>
                                  <a:pt x="76" y="286"/>
                                </a:lnTo>
                                <a:lnTo>
                                  <a:pt x="78" y="292"/>
                                </a:lnTo>
                                <a:lnTo>
                                  <a:pt x="78" y="294"/>
                                </a:lnTo>
                                <a:lnTo>
                                  <a:pt x="78" y="296"/>
                                </a:lnTo>
                                <a:lnTo>
                                  <a:pt x="74" y="298"/>
                                </a:lnTo>
                                <a:lnTo>
                                  <a:pt x="662" y="298"/>
                                </a:lnTo>
                                <a:lnTo>
                                  <a:pt x="661" y="296"/>
                                </a:lnTo>
                                <a:lnTo>
                                  <a:pt x="659" y="292"/>
                                </a:lnTo>
                                <a:lnTo>
                                  <a:pt x="659" y="278"/>
                                </a:lnTo>
                                <a:close/>
                                <a:moveTo>
                                  <a:pt x="259" y="216"/>
                                </a:moveTo>
                                <a:lnTo>
                                  <a:pt x="15" y="216"/>
                                </a:lnTo>
                                <a:lnTo>
                                  <a:pt x="16" y="218"/>
                                </a:lnTo>
                                <a:lnTo>
                                  <a:pt x="15" y="232"/>
                                </a:lnTo>
                                <a:lnTo>
                                  <a:pt x="16" y="236"/>
                                </a:lnTo>
                                <a:lnTo>
                                  <a:pt x="17" y="240"/>
                                </a:lnTo>
                                <a:lnTo>
                                  <a:pt x="21" y="242"/>
                                </a:lnTo>
                                <a:lnTo>
                                  <a:pt x="25" y="244"/>
                                </a:lnTo>
                                <a:lnTo>
                                  <a:pt x="31" y="250"/>
                                </a:lnTo>
                                <a:lnTo>
                                  <a:pt x="55" y="250"/>
                                </a:lnTo>
                                <a:lnTo>
                                  <a:pt x="55" y="254"/>
                                </a:lnTo>
                                <a:lnTo>
                                  <a:pt x="56" y="256"/>
                                </a:lnTo>
                                <a:lnTo>
                                  <a:pt x="63" y="268"/>
                                </a:lnTo>
                                <a:lnTo>
                                  <a:pt x="60" y="270"/>
                                </a:lnTo>
                                <a:lnTo>
                                  <a:pt x="58" y="274"/>
                                </a:lnTo>
                                <a:lnTo>
                                  <a:pt x="659" y="274"/>
                                </a:lnTo>
                                <a:lnTo>
                                  <a:pt x="659" y="240"/>
                                </a:lnTo>
                                <a:lnTo>
                                  <a:pt x="272" y="240"/>
                                </a:lnTo>
                                <a:lnTo>
                                  <a:pt x="270" y="238"/>
                                </a:lnTo>
                                <a:lnTo>
                                  <a:pt x="270" y="226"/>
                                </a:lnTo>
                                <a:lnTo>
                                  <a:pt x="269" y="226"/>
                                </a:lnTo>
                                <a:lnTo>
                                  <a:pt x="261" y="224"/>
                                </a:lnTo>
                                <a:lnTo>
                                  <a:pt x="259" y="224"/>
                                </a:lnTo>
                                <a:lnTo>
                                  <a:pt x="259" y="216"/>
                                </a:lnTo>
                                <a:close/>
                                <a:moveTo>
                                  <a:pt x="606" y="130"/>
                                </a:moveTo>
                                <a:lnTo>
                                  <a:pt x="596" y="132"/>
                                </a:lnTo>
                                <a:lnTo>
                                  <a:pt x="309" y="132"/>
                                </a:lnTo>
                                <a:lnTo>
                                  <a:pt x="298" y="138"/>
                                </a:lnTo>
                                <a:lnTo>
                                  <a:pt x="293" y="138"/>
                                </a:lnTo>
                                <a:lnTo>
                                  <a:pt x="286" y="146"/>
                                </a:lnTo>
                                <a:lnTo>
                                  <a:pt x="283" y="148"/>
                                </a:lnTo>
                                <a:lnTo>
                                  <a:pt x="279" y="156"/>
                                </a:lnTo>
                                <a:lnTo>
                                  <a:pt x="278" y="162"/>
                                </a:lnTo>
                                <a:lnTo>
                                  <a:pt x="279" y="176"/>
                                </a:lnTo>
                                <a:lnTo>
                                  <a:pt x="283" y="182"/>
                                </a:lnTo>
                                <a:lnTo>
                                  <a:pt x="290" y="188"/>
                                </a:lnTo>
                                <a:lnTo>
                                  <a:pt x="291" y="190"/>
                                </a:lnTo>
                                <a:lnTo>
                                  <a:pt x="290" y="200"/>
                                </a:lnTo>
                                <a:lnTo>
                                  <a:pt x="290" y="208"/>
                                </a:lnTo>
                                <a:lnTo>
                                  <a:pt x="290" y="210"/>
                                </a:lnTo>
                                <a:lnTo>
                                  <a:pt x="286" y="214"/>
                                </a:lnTo>
                                <a:lnTo>
                                  <a:pt x="285" y="218"/>
                                </a:lnTo>
                                <a:lnTo>
                                  <a:pt x="282" y="226"/>
                                </a:lnTo>
                                <a:lnTo>
                                  <a:pt x="280" y="232"/>
                                </a:lnTo>
                                <a:lnTo>
                                  <a:pt x="278" y="238"/>
                                </a:lnTo>
                                <a:lnTo>
                                  <a:pt x="277" y="238"/>
                                </a:lnTo>
                                <a:lnTo>
                                  <a:pt x="272" y="240"/>
                                </a:lnTo>
                                <a:lnTo>
                                  <a:pt x="659" y="240"/>
                                </a:lnTo>
                                <a:lnTo>
                                  <a:pt x="659" y="222"/>
                                </a:lnTo>
                                <a:lnTo>
                                  <a:pt x="659" y="216"/>
                                </a:lnTo>
                                <a:lnTo>
                                  <a:pt x="654" y="214"/>
                                </a:lnTo>
                                <a:lnTo>
                                  <a:pt x="652" y="212"/>
                                </a:lnTo>
                                <a:lnTo>
                                  <a:pt x="649" y="210"/>
                                </a:lnTo>
                                <a:lnTo>
                                  <a:pt x="648" y="208"/>
                                </a:lnTo>
                                <a:lnTo>
                                  <a:pt x="648" y="196"/>
                                </a:lnTo>
                                <a:lnTo>
                                  <a:pt x="647" y="186"/>
                                </a:lnTo>
                                <a:lnTo>
                                  <a:pt x="646" y="182"/>
                                </a:lnTo>
                                <a:lnTo>
                                  <a:pt x="641" y="174"/>
                                </a:lnTo>
                                <a:lnTo>
                                  <a:pt x="637" y="170"/>
                                </a:lnTo>
                                <a:lnTo>
                                  <a:pt x="630" y="162"/>
                                </a:lnTo>
                                <a:lnTo>
                                  <a:pt x="622" y="150"/>
                                </a:lnTo>
                                <a:lnTo>
                                  <a:pt x="619" y="148"/>
                                </a:lnTo>
                                <a:lnTo>
                                  <a:pt x="612" y="138"/>
                                </a:lnTo>
                                <a:lnTo>
                                  <a:pt x="606" y="130"/>
                                </a:lnTo>
                                <a:close/>
                                <a:moveTo>
                                  <a:pt x="43" y="102"/>
                                </a:moveTo>
                                <a:lnTo>
                                  <a:pt x="19" y="102"/>
                                </a:lnTo>
                                <a:lnTo>
                                  <a:pt x="17" y="104"/>
                                </a:lnTo>
                                <a:lnTo>
                                  <a:pt x="12" y="108"/>
                                </a:lnTo>
                                <a:lnTo>
                                  <a:pt x="10" y="110"/>
                                </a:lnTo>
                                <a:lnTo>
                                  <a:pt x="5" y="114"/>
                                </a:lnTo>
                                <a:lnTo>
                                  <a:pt x="0" y="118"/>
                                </a:lnTo>
                                <a:lnTo>
                                  <a:pt x="8" y="126"/>
                                </a:lnTo>
                                <a:lnTo>
                                  <a:pt x="9" y="126"/>
                                </a:lnTo>
                                <a:lnTo>
                                  <a:pt x="10" y="130"/>
                                </a:lnTo>
                                <a:lnTo>
                                  <a:pt x="13" y="132"/>
                                </a:lnTo>
                                <a:lnTo>
                                  <a:pt x="16" y="132"/>
                                </a:lnTo>
                                <a:lnTo>
                                  <a:pt x="18" y="134"/>
                                </a:lnTo>
                                <a:lnTo>
                                  <a:pt x="18" y="136"/>
                                </a:lnTo>
                                <a:lnTo>
                                  <a:pt x="14" y="142"/>
                                </a:lnTo>
                                <a:lnTo>
                                  <a:pt x="9" y="142"/>
                                </a:lnTo>
                                <a:lnTo>
                                  <a:pt x="7" y="144"/>
                                </a:lnTo>
                                <a:lnTo>
                                  <a:pt x="7" y="162"/>
                                </a:lnTo>
                                <a:lnTo>
                                  <a:pt x="7" y="168"/>
                                </a:lnTo>
                                <a:lnTo>
                                  <a:pt x="11" y="172"/>
                                </a:lnTo>
                                <a:lnTo>
                                  <a:pt x="16" y="172"/>
                                </a:lnTo>
                                <a:lnTo>
                                  <a:pt x="16" y="174"/>
                                </a:lnTo>
                                <a:lnTo>
                                  <a:pt x="15" y="186"/>
                                </a:lnTo>
                                <a:lnTo>
                                  <a:pt x="15" y="188"/>
                                </a:lnTo>
                                <a:lnTo>
                                  <a:pt x="7" y="188"/>
                                </a:lnTo>
                                <a:lnTo>
                                  <a:pt x="7" y="216"/>
                                </a:lnTo>
                                <a:lnTo>
                                  <a:pt x="9" y="218"/>
                                </a:lnTo>
                                <a:lnTo>
                                  <a:pt x="15" y="216"/>
                                </a:lnTo>
                                <a:lnTo>
                                  <a:pt x="259" y="216"/>
                                </a:lnTo>
                                <a:lnTo>
                                  <a:pt x="258" y="212"/>
                                </a:lnTo>
                                <a:lnTo>
                                  <a:pt x="258" y="202"/>
                                </a:lnTo>
                                <a:lnTo>
                                  <a:pt x="251" y="202"/>
                                </a:lnTo>
                                <a:lnTo>
                                  <a:pt x="247" y="198"/>
                                </a:lnTo>
                                <a:lnTo>
                                  <a:pt x="245" y="188"/>
                                </a:lnTo>
                                <a:lnTo>
                                  <a:pt x="15" y="188"/>
                                </a:lnTo>
                                <a:lnTo>
                                  <a:pt x="9" y="186"/>
                                </a:lnTo>
                                <a:lnTo>
                                  <a:pt x="244" y="186"/>
                                </a:lnTo>
                                <a:lnTo>
                                  <a:pt x="244" y="176"/>
                                </a:lnTo>
                                <a:lnTo>
                                  <a:pt x="240" y="172"/>
                                </a:lnTo>
                                <a:lnTo>
                                  <a:pt x="233" y="156"/>
                                </a:lnTo>
                                <a:lnTo>
                                  <a:pt x="226" y="150"/>
                                </a:lnTo>
                                <a:lnTo>
                                  <a:pt x="225" y="148"/>
                                </a:lnTo>
                                <a:lnTo>
                                  <a:pt x="221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13" y="140"/>
                                </a:lnTo>
                                <a:lnTo>
                                  <a:pt x="113" y="136"/>
                                </a:lnTo>
                                <a:lnTo>
                                  <a:pt x="25" y="136"/>
                                </a:lnTo>
                                <a:lnTo>
                                  <a:pt x="23" y="132"/>
                                </a:lnTo>
                                <a:lnTo>
                                  <a:pt x="25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7" y="128"/>
                                </a:lnTo>
                                <a:lnTo>
                                  <a:pt x="99" y="128"/>
                                </a:lnTo>
                                <a:lnTo>
                                  <a:pt x="90" y="126"/>
                                </a:lnTo>
                                <a:lnTo>
                                  <a:pt x="88" y="124"/>
                                </a:lnTo>
                                <a:lnTo>
                                  <a:pt x="85" y="124"/>
                                </a:lnTo>
                                <a:lnTo>
                                  <a:pt x="84" y="122"/>
                                </a:lnTo>
                                <a:lnTo>
                                  <a:pt x="85" y="118"/>
                                </a:lnTo>
                                <a:lnTo>
                                  <a:pt x="24" y="118"/>
                                </a:lnTo>
                                <a:lnTo>
                                  <a:pt x="23" y="114"/>
                                </a:lnTo>
                                <a:lnTo>
                                  <a:pt x="30" y="114"/>
                                </a:lnTo>
                                <a:lnTo>
                                  <a:pt x="36" y="112"/>
                                </a:lnTo>
                                <a:lnTo>
                                  <a:pt x="54" y="112"/>
                                </a:lnTo>
                                <a:lnTo>
                                  <a:pt x="52" y="110"/>
                                </a:lnTo>
                                <a:lnTo>
                                  <a:pt x="49" y="108"/>
                                </a:lnTo>
                                <a:lnTo>
                                  <a:pt x="46" y="106"/>
                                </a:lnTo>
                                <a:lnTo>
                                  <a:pt x="44" y="106"/>
                                </a:lnTo>
                                <a:lnTo>
                                  <a:pt x="43" y="102"/>
                                </a:lnTo>
                                <a:close/>
                                <a:moveTo>
                                  <a:pt x="183" y="120"/>
                                </a:moveTo>
                                <a:lnTo>
                                  <a:pt x="154" y="120"/>
                                </a:lnTo>
                                <a:lnTo>
                                  <a:pt x="156" y="122"/>
                                </a:lnTo>
                                <a:lnTo>
                                  <a:pt x="155" y="124"/>
                                </a:lnTo>
                                <a:lnTo>
                                  <a:pt x="153" y="126"/>
                                </a:lnTo>
                                <a:lnTo>
                                  <a:pt x="139" y="130"/>
                                </a:lnTo>
                                <a:lnTo>
                                  <a:pt x="128" y="134"/>
                                </a:lnTo>
                                <a:lnTo>
                                  <a:pt x="125" y="136"/>
                                </a:lnTo>
                                <a:lnTo>
                                  <a:pt x="122" y="138"/>
                                </a:lnTo>
                                <a:lnTo>
                                  <a:pt x="118" y="142"/>
                                </a:lnTo>
                                <a:lnTo>
                                  <a:pt x="116" y="144"/>
                                </a:lnTo>
                                <a:lnTo>
                                  <a:pt x="221" y="144"/>
                                </a:lnTo>
                                <a:lnTo>
                                  <a:pt x="218" y="142"/>
                                </a:lnTo>
                                <a:lnTo>
                                  <a:pt x="212" y="138"/>
                                </a:lnTo>
                                <a:lnTo>
                                  <a:pt x="208" y="134"/>
                                </a:lnTo>
                                <a:lnTo>
                                  <a:pt x="197" y="130"/>
                                </a:lnTo>
                                <a:lnTo>
                                  <a:pt x="191" y="126"/>
                                </a:lnTo>
                                <a:lnTo>
                                  <a:pt x="183" y="126"/>
                                </a:lnTo>
                                <a:lnTo>
                                  <a:pt x="181" y="124"/>
                                </a:lnTo>
                                <a:lnTo>
                                  <a:pt x="183" y="120"/>
                                </a:lnTo>
                                <a:close/>
                                <a:moveTo>
                                  <a:pt x="123" y="130"/>
                                </a:moveTo>
                                <a:lnTo>
                                  <a:pt x="27" y="130"/>
                                </a:lnTo>
                                <a:lnTo>
                                  <a:pt x="25" y="136"/>
                                </a:lnTo>
                                <a:lnTo>
                                  <a:pt x="113" y="136"/>
                                </a:lnTo>
                                <a:lnTo>
                                  <a:pt x="113" y="134"/>
                                </a:lnTo>
                                <a:lnTo>
                                  <a:pt x="115" y="132"/>
                                </a:lnTo>
                                <a:lnTo>
                                  <a:pt x="123" y="130"/>
                                </a:lnTo>
                                <a:close/>
                                <a:moveTo>
                                  <a:pt x="174" y="86"/>
                                </a:moveTo>
                                <a:lnTo>
                                  <a:pt x="166" y="86"/>
                                </a:lnTo>
                                <a:lnTo>
                                  <a:pt x="164" y="88"/>
                                </a:lnTo>
                                <a:lnTo>
                                  <a:pt x="154" y="92"/>
                                </a:lnTo>
                                <a:lnTo>
                                  <a:pt x="150" y="98"/>
                                </a:lnTo>
                                <a:lnTo>
                                  <a:pt x="149" y="104"/>
                                </a:lnTo>
                                <a:lnTo>
                                  <a:pt x="146" y="108"/>
                                </a:lnTo>
                                <a:lnTo>
                                  <a:pt x="143" y="110"/>
                                </a:lnTo>
                                <a:lnTo>
                                  <a:pt x="139" y="112"/>
                                </a:lnTo>
                                <a:lnTo>
                                  <a:pt x="130" y="116"/>
                                </a:lnTo>
                                <a:lnTo>
                                  <a:pt x="125" y="118"/>
                                </a:lnTo>
                                <a:lnTo>
                                  <a:pt x="117" y="120"/>
                                </a:lnTo>
                                <a:lnTo>
                                  <a:pt x="114" y="122"/>
                                </a:lnTo>
                                <a:lnTo>
                                  <a:pt x="104" y="124"/>
                                </a:lnTo>
                                <a:lnTo>
                                  <a:pt x="99" y="128"/>
                                </a:lnTo>
                                <a:lnTo>
                                  <a:pt x="127" y="128"/>
                                </a:lnTo>
                                <a:lnTo>
                                  <a:pt x="131" y="126"/>
                                </a:lnTo>
                                <a:lnTo>
                                  <a:pt x="142" y="122"/>
                                </a:lnTo>
                                <a:lnTo>
                                  <a:pt x="146" y="120"/>
                                </a:lnTo>
                                <a:lnTo>
                                  <a:pt x="183" y="120"/>
                                </a:lnTo>
                                <a:lnTo>
                                  <a:pt x="186" y="118"/>
                                </a:lnTo>
                                <a:lnTo>
                                  <a:pt x="188" y="110"/>
                                </a:lnTo>
                                <a:lnTo>
                                  <a:pt x="190" y="102"/>
                                </a:lnTo>
                                <a:lnTo>
                                  <a:pt x="179" y="90"/>
                                </a:lnTo>
                                <a:lnTo>
                                  <a:pt x="174" y="86"/>
                                </a:lnTo>
                                <a:close/>
                                <a:moveTo>
                                  <a:pt x="54" y="112"/>
                                </a:moveTo>
                                <a:lnTo>
                                  <a:pt x="36" y="112"/>
                                </a:lnTo>
                                <a:lnTo>
                                  <a:pt x="43" y="118"/>
                                </a:lnTo>
                                <a:lnTo>
                                  <a:pt x="86" y="118"/>
                                </a:lnTo>
                                <a:lnTo>
                                  <a:pt x="89" y="116"/>
                                </a:lnTo>
                                <a:lnTo>
                                  <a:pt x="59" y="116"/>
                                </a:lnTo>
                                <a:lnTo>
                                  <a:pt x="54" y="112"/>
                                </a:lnTo>
                                <a:close/>
                                <a:moveTo>
                                  <a:pt x="447" y="0"/>
                                </a:moveTo>
                                <a:lnTo>
                                  <a:pt x="400" y="0"/>
                                </a:lnTo>
                                <a:lnTo>
                                  <a:pt x="399" y="2"/>
                                </a:lnTo>
                                <a:lnTo>
                                  <a:pt x="397" y="14"/>
                                </a:lnTo>
                                <a:lnTo>
                                  <a:pt x="394" y="36"/>
                                </a:lnTo>
                                <a:lnTo>
                                  <a:pt x="392" y="52"/>
                                </a:lnTo>
                                <a:lnTo>
                                  <a:pt x="161" y="52"/>
                                </a:lnTo>
                                <a:lnTo>
                                  <a:pt x="150" y="58"/>
                                </a:lnTo>
                                <a:lnTo>
                                  <a:pt x="145" y="62"/>
                                </a:lnTo>
                                <a:lnTo>
                                  <a:pt x="134" y="66"/>
                                </a:lnTo>
                                <a:lnTo>
                                  <a:pt x="130" y="70"/>
                                </a:lnTo>
                                <a:lnTo>
                                  <a:pt x="121" y="76"/>
                                </a:lnTo>
                                <a:lnTo>
                                  <a:pt x="117" y="78"/>
                                </a:lnTo>
                                <a:lnTo>
                                  <a:pt x="109" y="84"/>
                                </a:lnTo>
                                <a:lnTo>
                                  <a:pt x="106" y="88"/>
                                </a:lnTo>
                                <a:lnTo>
                                  <a:pt x="97" y="92"/>
                                </a:lnTo>
                                <a:lnTo>
                                  <a:pt x="93" y="96"/>
                                </a:lnTo>
                                <a:lnTo>
                                  <a:pt x="88" y="98"/>
                                </a:lnTo>
                                <a:lnTo>
                                  <a:pt x="87" y="100"/>
                                </a:lnTo>
                                <a:lnTo>
                                  <a:pt x="83" y="102"/>
                                </a:lnTo>
                                <a:lnTo>
                                  <a:pt x="73" y="108"/>
                                </a:lnTo>
                                <a:lnTo>
                                  <a:pt x="71" y="110"/>
                                </a:lnTo>
                                <a:lnTo>
                                  <a:pt x="64" y="116"/>
                                </a:lnTo>
                                <a:lnTo>
                                  <a:pt x="89" y="116"/>
                                </a:lnTo>
                                <a:lnTo>
                                  <a:pt x="98" y="110"/>
                                </a:lnTo>
                                <a:lnTo>
                                  <a:pt x="101" y="108"/>
                                </a:lnTo>
                                <a:lnTo>
                                  <a:pt x="106" y="106"/>
                                </a:lnTo>
                                <a:lnTo>
                                  <a:pt x="109" y="104"/>
                                </a:lnTo>
                                <a:lnTo>
                                  <a:pt x="112" y="100"/>
                                </a:lnTo>
                                <a:lnTo>
                                  <a:pt x="121" y="94"/>
                                </a:lnTo>
                                <a:lnTo>
                                  <a:pt x="130" y="90"/>
                                </a:lnTo>
                                <a:lnTo>
                                  <a:pt x="132" y="88"/>
                                </a:lnTo>
                                <a:lnTo>
                                  <a:pt x="135" y="86"/>
                                </a:lnTo>
                                <a:lnTo>
                                  <a:pt x="139" y="82"/>
                                </a:lnTo>
                                <a:lnTo>
                                  <a:pt x="148" y="78"/>
                                </a:lnTo>
                                <a:lnTo>
                                  <a:pt x="153" y="76"/>
                                </a:lnTo>
                                <a:lnTo>
                                  <a:pt x="160" y="68"/>
                                </a:lnTo>
                                <a:lnTo>
                                  <a:pt x="422" y="68"/>
                                </a:lnTo>
                                <a:lnTo>
                                  <a:pt x="427" y="64"/>
                                </a:lnTo>
                                <a:lnTo>
                                  <a:pt x="430" y="62"/>
                                </a:lnTo>
                                <a:lnTo>
                                  <a:pt x="435" y="60"/>
                                </a:lnTo>
                                <a:lnTo>
                                  <a:pt x="439" y="58"/>
                                </a:lnTo>
                                <a:lnTo>
                                  <a:pt x="442" y="54"/>
                                </a:lnTo>
                                <a:lnTo>
                                  <a:pt x="450" y="52"/>
                                </a:lnTo>
                                <a:lnTo>
                                  <a:pt x="450" y="50"/>
                                </a:lnTo>
                                <a:lnTo>
                                  <a:pt x="450" y="6"/>
                                </a:lnTo>
                                <a:lnTo>
                                  <a:pt x="450" y="4"/>
                                </a:lnTo>
                                <a:lnTo>
                                  <a:pt x="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5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4AA9F" id="Group 2" o:spid="_x0000_s1026" style="position:absolute;margin-left:0;margin-top:0;width:595.3pt;height:841.9pt;z-index:-251658240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7716;height:7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87EHDAAAA2gAAAA8AAABkcnMvZG93bnJldi54bWxEj0GLwjAUhO8L/ofwBG9rqrsrWo2iC7KC&#10;eLCK4O3RPNtq81KaqPXfG2HB4zAz3zCTWWNKcaPaFZYV9LoRCOLU6oIzBfvd8nMIwnlkjaVlUvAg&#10;B7Np62OCsbZ33tIt8ZkIEHYxKsi9r2IpXZqTQde1FXHwTrY26IOsM6lrvAe4KWU/igbSYMFhIceK&#10;fnNKL8nVKBjt/BceVsvv83pxbOjHbYZ/1UipTruZj0F4avw7/N9eaQV9eF0JN0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7zsQcMAAADaAAAADwAAAAAAAAAAAAAAAACf&#10;AgAAZHJzL2Rvd25yZXYueG1sUEsFBgAAAAAEAAQA9wAAAI8DAAAAAA==&#10;">
                  <v:imagedata r:id="rId12" o:title=""/>
                </v:shape>
                <v:shape id="Picture 12" o:spid="_x0000_s1028" type="#_x0000_t75" style="position:absolute;left:7701;width:4205;height:1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u+3BAAAA2gAAAA8AAABkcnMvZG93bnJldi54bWxEj9GKwjAURN+F/YdwF/ZN062g0jWKKILs&#10;W3U/4NJcm7LNTWliU/36zYLg4zAzZ5j1drStGKj3jWMFn7MMBHHldMO1gp/LcboC4QOyxtYxKbiT&#10;h+3mbbLGQrvIJQ3nUIsEYV+gAhNCV0jpK0MW/cx1xMm7ut5iSLKvpe4xJrhtZZ5lC2mx4bRgsKO9&#10;oer3fLMKvqvycIqr6+O2yMtl3A2mi3mp1Mf7uPsCEWgMr/CzfdIK5vB/Jd0A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ou+3BAAAA2gAAAA8AAAAAAAAAAAAAAAAAnwIA&#10;AGRycy9kb3ducmV2LnhtbFBLBQYAAAAABAAEAPcAAACNAwAAAAA=&#10;">
                  <v:imagedata r:id="rId13" o:title=""/>
                </v:shape>
                <v:shape id="Picture 11" o:spid="_x0000_s1029" type="#_x0000_t75" style="position:absolute;top:7005;width:7716;height:7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3FXFAAAA2gAAAA8AAABkcnMvZG93bnJldi54bWxEj09rAjEUxO8Fv0N4Qm81qxRrV6OUQqE9&#10;aPEPFW/PzXOzunlZklTXb28KBY/DzPyGmcxaW4sz+VA5VtDvZSCIC6crLhVs1h9PIxAhImusHZOC&#10;KwWYTTsPE8y1u/CSzqtYigThkKMCE2OTSxkKQxZDzzXEyTs4bzEm6UupPV4S3NZykGVDabHitGCw&#10;oXdDxWn1axXw63GbvQx/5rvj4mtg5Hq/23x7pR677dsYRKQ23sP/7U+t4Bn+rqQb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9xVxQAAANoAAAAPAAAAAAAAAAAAAAAA&#10;AJ8CAABkcnMvZG93bnJldi54bWxQSwUGAAAAAAQABAD3AAAAkQMAAAAA&#10;">
                  <v:imagedata r:id="rId14" o:title=""/>
                </v:shape>
                <v:shape id="Picture 10" o:spid="_x0000_s1030" type="#_x0000_t75" style="position:absolute;left:7701;top:13323;width:4205;height:3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8T5nBAAAA2gAAAA8AAABkcnMvZG93bnJldi54bWxEj1FrwjAUhd8H/odwBd/W1MFcqUYRmbA9&#10;6XQ/4K65NsXmpiSxrf9+GQx8PJxzvsNZbUbbip58aBwrmGc5COLK6YZrBd/n/XMBIkRkja1jUnCn&#10;AJv15GmFpXYDf1F/irVIEA4lKjAxdqWUoTJkMWSuI07exXmLMUlfS+1xSHDbypc8X0iLDacFgx3t&#10;DFXX080mytCYa6hl/1lYnr+9H472Jx+Umk3H7RJEpDE+wv/tD63gFf6upBs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8T5nBAAAA2gAAAA8AAAAAAAAAAAAAAAAAnwIA&#10;AGRycy9kb3ducmV2LnhtbFBLBQYAAAAABAAEAPcAAACNAwAAAAA=&#10;">
                  <v:imagedata r:id="rId15" o:title=""/>
                </v:shape>
                <v:shape id="Picture 9" o:spid="_x0000_s1031" type="#_x0000_t75" style="position:absolute;top:14028;width:7716;height:2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1TQPAAAAA2gAAAA8AAABkcnMvZG93bnJldi54bWxEj8FuwjAQRO+V+AdrkbiVDRxQm2JQQQJx&#10;hcJ9G2/iqPE6xCakf19XQuI4mpk3muV6cI3quQu1Fw2zaQaKpfCmlkrD+Wv3+gYqRBJDjRfW8MsB&#10;1qvRy5Jy4+9y5P4UK5UgEnLSYGNsc8RQWHYUpr5lSV7pO0cxya5C09E9wV2D8yxboKNa0oKllreW&#10;i5/TzWlAtO/70pV4u9au6b/39nw5brSejIfPD1CRh/gMP9oHo2EB/1fSDcDV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VNA8AAAADaAAAADwAAAAAAAAAAAAAAAACfAgAA&#10;ZHJzL2Rvd25yZXYueG1sUEsFBgAAAAAEAAQA9wAAAIwDAAAAAA==&#10;">
                  <v:imagedata r:id="rId16" o:title=""/>
                </v:shape>
                <v:shape id="Picture 8" o:spid="_x0000_s1032" type="#_x0000_t75" style="position:absolute;left:5568;top:13302;width:768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zC/bAAAAA2gAAAA8AAABkcnMvZG93bnJldi54bWxEj0uLwjAUhfeC/yHcATeiqSIqHaOIKIgb&#10;8bFxd2mubWeam5JErf/eCILLw3cenNmiMZW4k/OlZQWDfgKCOLO65FzB+bTpTUH4gKyxskwKnuRh&#10;MW+3Zphq++AD3Y8hF7GEfYoKihDqVEqfFWTQ921NHNnVOoMhSpdL7fARy00lh0kylgZLjgsF1rQq&#10;KPs/3oyC28U/93a33u3/rudR1XV6M9pqpTo/zfIXRKAmfM2fdOQwgfeVe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7ML9sAAAADaAAAADwAAAAAAAAAAAAAAAACfAgAA&#10;ZHJzL2Rvd25yZXYueG1sUEsFBgAAAAAEAAQA9wAAAIwDAAAAAA==&#10;">
                  <v:imagedata r:id="rId17" o:title=""/>
                </v:shape>
                <v:shape id="Picture 7" o:spid="_x0000_s1033" type="#_x0000_t75" style="position:absolute;left:4781;top:14403;width:2344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okDBAAAA2gAAAA8AAABkcnMvZG93bnJldi54bWxET8tqwkAU3Rf8h+EW3NVJazGSOkpRBF2o&#10;+MTlJXObCWbuhMwY0793FoUuD+c9mXW2Ei01vnSs4H2QgCDOnS65UHA6Lt/GIHxA1lg5JgW/5GE2&#10;7b1MMNPuwXtqD6EQMYR9hgpMCHUmpc8NWfQDVxNH7sc1FkOETSF1g48Ybiv5kSQjabHk2GCwprmh&#10;/Ha4WwWXdDcfp9dFm3xu1ml1Gm7PK0NK9V+77y8QgbrwL/5zr7SCuDVeiTd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YokDBAAAA2gAAAA8AAAAAAAAAAAAAAAAAnwIA&#10;AGRycy9kb3ducmV2LnhtbFBLBQYAAAAABAAEAPcAAACNAwAAAAA=&#10;">
                  <v:imagedata r:id="rId18" o:title=""/>
                </v:shape>
                <v:line id="Line 6" o:spid="_x0000_s1034" style="position:absolute;visibility:visible;mso-wrap-style:square" from="10581,15511" to="10581,1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na4sIAAADaAAAADwAAAGRycy9kb3ducmV2LnhtbESPT2sCMRTE74V+h/AKvYhm7UF0NYpY&#10;BHsq/gVvj81zs3TzEpNUt9/eFAo9DjPzG2a26GwrbhRi41jBcFCAIK6cbrhWcNiv+2MQMSFrbB2T&#10;gh+KsJg/P82w1O7OW7rtUi0yhGOJCkxKvpQyVoYsxoHzxNm7uGAxZRlqqQPeM9y28q0oRtJiw3nB&#10;oKeVoepr920VvHv+XG4Kc70eT6PQw9WZ0H8o9frSLacgEnXpP/zX3mgFE/i9km+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na4sIAAADaAAAADwAAAAAAAAAAAAAA&#10;AAChAgAAZHJzL2Rvd25yZXYueG1sUEsFBgAAAAAEAAQA+QAAAJADAAAAAA==&#10;" strokecolor="#d95943" strokeweight="1pt">
                  <v:stroke dashstyle="dot"/>
                </v:line>
                <v:shape id="AutoShape 5" o:spid="_x0000_s1035" style="position:absolute;left:2334;top:15510;width:8287;height:2;visibility:visible;mso-wrap-style:square;v-text-anchor:top" coordsize="8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NzcUA&#10;AADbAAAADwAAAGRycy9kb3ducmV2LnhtbESPT2vDMAzF74N9B6PBbqvTDUJI65ZQ2J9DoawbjN1E&#10;rMbZYjnYXpt+++pQ2E3iPb3303I9+UEdKaY+sIH5rABF3Abbc2fg8+P5oQKVMrLFITAZOFOC9er2&#10;Zom1DSd+p+M+d0pCONVowOU81lqn1pHHNAsjsWiHED1mWWOnbcSThPtBPxZFqT32LA0OR9o4an/3&#10;f97Ad7WLzVOzrUr3417Ty7ndlV9bY+7vpmYBKtOU/83X6zcr+EIvv8gAen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ko3NxQAAANsAAAAPAAAAAAAAAAAAAAAAAJgCAABkcnMv&#10;ZG93bnJldi54bWxQSwUGAAAAAAQABAD1AAAAigMAAAAA&#10;" path="m8287,r,m,l,e" filled="f" strokecolor="#d95943" strokeweight="1pt">
                  <v:path arrowok="t" o:connecttype="custom" o:connectlocs="8287,0;8287,0;0,0;0,0" o:connectangles="0,0,0,0"/>
                </v:shape>
                <v:shape id="Picture 4" o:spid="_x0000_s1036" type="#_x0000_t75" style="position:absolute;left:10051;top:15674;width:537;height: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sADCAAAA2wAAAA8AAABkcnMvZG93bnJldi54bWxET0trwkAQvhf8D8sIvRTd2EOrMauIYNtD&#10;oRj1PmQnD5KdjbtrTP99t1DobT6+52Tb0XRiIOcbywoW8wQEcWF1w5WC8+kwW4LwAVljZ5kUfJOH&#10;7WbykGGq7Z2PNOShEjGEfYoK6hD6VEpf1GTQz21PHLnSOoMhQldJ7fAew00nn5PkRRpsODbU2NO+&#10;pqLNb0ZB87nqtNNfb5f9rri270P59HoulXqcjrs1iEBj+Bf/uT90nL+A31/iAX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LAAwgAAANsAAAAPAAAAAAAAAAAAAAAAAJ8C&#10;AABkcnMvZG93bnJldi54bWxQSwUGAAAAAAQABAD3AAAAjgMAAAAA&#10;">
                  <v:imagedata r:id="rId19" o:title=""/>
                </v:shape>
                <v:shape id="AutoShape 3" o:spid="_x0000_s1037" style="position:absolute;left:1247;top:15080;width:935;height:548;visibility:visible;mso-wrap-style:square;v-text-anchor:top" coordsize="93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3isIA&#10;AADbAAAADwAAAGRycy9kb3ducmV2LnhtbERPTWvCQBC9F/oflil4KbqpoEh0lVLSKvSkBsTbkB2T&#10;YHY2ZKca/fXdQsHbPN7nLFa9a9SFulB7NvA2SkARF97WXBrI95/DGaggyBYbz2TgRgFWy+enBabW&#10;X3lLl52UKoZwSNFAJdKmWoeiIodh5FviyJ1851Ai7EptO7zGcNfocZJMtcOaY0OFLX1UVJx3P87A&#10;1zp7lcm9OU6/E9naQ575rM6NGbz073NQQr08xP/ujY3zx/D3SzxAL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NDeKwgAAANsAAAAPAAAAAAAAAAAAAAAAAJgCAABkcnMvZG93&#10;bnJldi54bWxQSwUGAAAAAAQABAD1AAAAhwMAAAAA&#10;" path="m211,534r-122,l87,536r-2,2l83,542r3,6l211,548r3,-2l217,542r-2,-6l211,534xm889,532r-131,l760,536r,2l759,540r,8l889,548r-1,-10l887,536r-1,-2l887,534r2,-2xm216,532r-132,l86,534r128,l216,532xm670,310r-614,l64,314r3,8l65,330r-4,6l57,338r-3,4l48,346r-2,2l42,354r-3,4l32,362r-1,4l31,530r1,2l929,532r6,-2l934,526r,-80l922,446r-8,-2l906,444r,-4l917,440r1,-2l918,434r-61,l857,424r61,l918,422r-58,l860,420r-52,l806,418r-6,l799,416r1,-6l800,404r,-6l802,396r4,-4l753,392r-3,-2l745,386r-1,l746,378r1,-4l749,366r3,-2l759,358r-49,l708,354r,-30l710,320r2,-2l712,314r-39,l670,310xm918,424r-59,l861,426r-1,6l858,434r60,l918,424xm860,410r-41,l824,412r-1,2l822,416r-3,2l817,420r43,l860,410xm867,390r-50,l816,392r-1,6l815,402r1,4l816,410r56,l875,406r-3,-8l871,396r-2,-4l867,390xm808,378r-41,l771,380r-2,4l765,388r-9,4l806,392r2,-2l808,378xm819,358r-6,2l762,360r1,4l763,370r-1,6l764,378r54,l820,376r,-16l819,358xm762,344r-41,l724,346r-1,4l720,352r-3,2l710,358r49,l761,356r1,-12xm774,326r-57,l716,328r,16l772,344r2,-2l774,326xm42,268r-10,8l29,280r-1,10l28,294r6,4l36,302r4,6l43,310r6,6l53,316r3,-6l670,310r-2,-2l670,306r55,l725,304r-58,l665,302r-2,l662,298r-588,l75,294r-2,-4l69,286r-3,-4l67,278r592,l659,274r-603,l54,272r-2,-2l46,270r-4,-2xm725,306r-55,l675,308r-2,6l712,314r,-6l723,308r2,-2xm725,290r-58,l667,304r58,l725,290xm659,278r-592,l72,282r2,2l76,286r2,6l78,294r,2l74,298r588,l661,296r-2,-4l659,278xm259,216r-244,l16,218r-1,14l16,236r1,4l21,242r4,2l31,250r24,l55,254r1,2l63,268r-3,2l58,274r601,l659,240r-387,l270,238r,-12l269,226r-8,-2l259,224r,-8xm606,130r-10,2l309,132r-11,6l293,138r-7,8l283,148r-4,8l278,162r1,14l283,182r7,6l291,190r-1,10l290,208r,2l286,214r-1,4l282,226r-2,6l278,238r-1,l272,240r387,l659,222r,-6l654,214r-2,-2l649,210r-1,-2l648,196r-1,-10l646,182r-5,-8l637,170r-7,-8l622,150r-3,-2l612,138r-6,-8xm43,102r-24,l17,104r-5,4l10,110r-5,4l,118r8,8l9,126r1,4l13,132r3,l18,134r,2l14,142r-5,l7,144r,18l7,168r4,4l16,172r,2l15,186r,2l7,188r,28l9,218r6,-2l259,216r-1,-4l258,202r-7,l247,198r-2,-10l15,188,9,186r235,l244,176r-4,-4l233,156r-7,-6l225,148r-4,-4l114,144r-1,-4l113,136r-88,l23,132r2,-2l123,130r4,-2l99,128r-9,-2l88,124r-3,l84,122r1,-4l24,118r-1,-4l30,114r6,-2l54,112r-2,-2l49,108r-3,-2l44,106r-1,-4xm183,120r-29,l156,122r-1,2l153,126r-14,4l128,134r-3,2l122,138r-4,4l116,144r105,l218,142r-6,-4l208,134r-11,-4l191,126r-8,l181,124r2,-4xm123,130r-96,l25,136r88,l113,134r2,-2l123,130xm174,86r-8,l164,88r-10,4l150,98r-1,6l146,108r-3,2l139,112r-9,4l125,118r-8,2l114,122r-10,2l99,128r28,l131,126r11,-4l146,120r37,l186,118r2,-8l190,102,179,90r-5,-4xm54,112r-18,l43,118r43,l89,116r-30,l54,112xm447,l400,r-1,2l397,14r-3,22l392,52r-231,l150,58r-5,4l134,66r-4,4l121,76r-4,2l109,84r-3,4l97,92r-4,4l88,98r-1,2l83,102r-10,6l71,110r-7,6l89,116r9,-6l101,108r5,-2l109,104r3,-4l121,94r9,-4l132,88r3,-2l139,82r9,-4l153,76r7,-8l422,68r5,-4l430,62r5,-2l439,58r3,-4l450,52r,-2l450,6r,-2l447,xe" fillcolor="#d95943" stroked="f">
                  <v:path arrowok="t" o:connecttype="custom" o:connectlocs="214,15627;759,15621;216,15613;67,15403;39,15439;934,15527;857,15515;800,15499;750,15471;710,15439;918,15505;819,15491;867,15471;875,15487;769,15465;762,15441;819,15439;759,15439;774,15423;36,15383;670,15387;75,15375;54,15353;712,15395;725,15371;78,15377;16,15299;55,15335;270,15319;309,15213;283,15263;282,15307;654,15295;637,15251;17,15185;13,15213;7,15249;9,15299;15,15269;221,15225;127,15209;23,15195;43,15183;125,15217;197,15211;113,15217;150,15179;114,15203;186,15199;86,15199;394,15117;117,15159;73,15189;112,15181;160,15149;450,15131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231F20"/>
        </w:rPr>
        <w:t>ANNEX</w:t>
      </w:r>
    </w:p>
    <w:p w:rsidR="00031A91" w:rsidRDefault="00031A91">
      <w:pPr>
        <w:pStyle w:val="Textindependent"/>
        <w:spacing w:before="7"/>
        <w:rPr>
          <w:b/>
          <w:sz w:val="25"/>
        </w:rPr>
      </w:pPr>
    </w:p>
    <w:p w:rsidR="00031A91" w:rsidRDefault="00874971">
      <w:pPr>
        <w:pStyle w:val="Ttol"/>
        <w:spacing w:line="237" w:lineRule="auto"/>
      </w:pPr>
      <w:r>
        <w:rPr>
          <w:color w:val="231F20"/>
          <w:spacing w:val="12"/>
          <w:w w:val="105"/>
        </w:rPr>
        <w:t>SOL·LICITUD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PER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0"/>
          <w:w w:val="105"/>
        </w:rPr>
        <w:t>PRESENTAR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9"/>
          <w:w w:val="105"/>
        </w:rPr>
        <w:t>UNA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10"/>
          <w:w w:val="105"/>
        </w:rPr>
        <w:t>OBRA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ALS</w:t>
      </w:r>
      <w:r>
        <w:rPr>
          <w:color w:val="231F20"/>
          <w:spacing w:val="-130"/>
          <w:w w:val="105"/>
        </w:rPr>
        <w:t xml:space="preserve"> </w:t>
      </w:r>
      <w:r>
        <w:rPr>
          <w:color w:val="231F20"/>
          <w:spacing w:val="11"/>
          <w:w w:val="105"/>
        </w:rPr>
        <w:t>PREMIS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1"/>
          <w:w w:val="105"/>
        </w:rPr>
        <w:t>POLLENÇA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10"/>
          <w:w w:val="105"/>
        </w:rPr>
        <w:t>LITERATURA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2024</w:t>
      </w:r>
    </w:p>
    <w:p w:rsidR="00031A91" w:rsidRDefault="00031A91">
      <w:pPr>
        <w:pStyle w:val="Textindependent"/>
      </w:pPr>
    </w:p>
    <w:p w:rsidR="00031A91" w:rsidRDefault="00031A91">
      <w:pPr>
        <w:pStyle w:val="Textindependent"/>
        <w:spacing w:before="11"/>
      </w:pPr>
    </w:p>
    <w:p w:rsidR="00031A91" w:rsidRDefault="00874971">
      <w:pPr>
        <w:pStyle w:val="Textindependent"/>
        <w:tabs>
          <w:tab w:val="left" w:pos="2884"/>
          <w:tab w:val="left" w:pos="9460"/>
        </w:tabs>
        <w:spacing w:before="1" w:line="472" w:lineRule="auto"/>
        <w:ind w:left="115" w:right="102"/>
      </w:pPr>
      <w:r>
        <w:rPr>
          <w:color w:val="231F20"/>
          <w:w w:val="105"/>
        </w:rPr>
        <w:t>Nom</w:t>
      </w:r>
      <w:bookmarkStart w:id="0" w:name="_GoBack"/>
      <w:bookmarkEnd w:id="0"/>
      <w:r>
        <w:rPr>
          <w:color w:val="231F20"/>
          <w:w w:val="105"/>
          <w:u w:val="single" w:color="58595B"/>
        </w:rPr>
        <w:tab/>
      </w:r>
      <w:r>
        <w:rPr>
          <w:color w:val="231F20"/>
          <w:w w:val="105"/>
        </w:rPr>
        <w:t>Llinatges</w:t>
      </w:r>
      <w:r>
        <w:rPr>
          <w:color w:val="231F20"/>
          <w:w w:val="105"/>
          <w:u w:val="single" w:color="58595B"/>
        </w:rPr>
        <w:tab/>
      </w:r>
      <w:r>
        <w:rPr>
          <w:color w:val="231F20"/>
          <w:w w:val="105"/>
        </w:rPr>
        <w:t xml:space="preserve"> DNI/NIE</w:t>
      </w:r>
      <w:r>
        <w:rPr>
          <w:color w:val="231F20"/>
          <w:spacing w:val="-48"/>
        </w:rPr>
        <w:t xml:space="preserve"> </w:t>
      </w:r>
      <w:r>
        <w:rPr>
          <w:color w:val="231F20"/>
          <w:w w:val="76"/>
          <w:u w:val="single" w:color="58595B"/>
        </w:rPr>
        <w:t xml:space="preserve"> </w:t>
      </w:r>
      <w:r>
        <w:rPr>
          <w:color w:val="231F20"/>
          <w:u w:val="single" w:color="58595B"/>
        </w:rPr>
        <w:tab/>
      </w:r>
      <w:r>
        <w:rPr>
          <w:color w:val="231F20"/>
          <w:u w:val="single" w:color="58595B"/>
        </w:rPr>
        <w:tab/>
      </w:r>
    </w:p>
    <w:p w:rsidR="00031A91" w:rsidRDefault="00874971">
      <w:pPr>
        <w:pStyle w:val="Textindependent"/>
        <w:tabs>
          <w:tab w:val="left" w:pos="2279"/>
          <w:tab w:val="left" w:pos="5302"/>
          <w:tab w:val="left" w:pos="9460"/>
        </w:tabs>
        <w:spacing w:before="2" w:line="472" w:lineRule="auto"/>
        <w:ind w:left="115" w:right="102"/>
        <w:jc w:val="both"/>
      </w:pPr>
      <w:r>
        <w:rPr>
          <w:color w:val="231F20"/>
        </w:rPr>
        <w:t>Adreça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electrònica</w:t>
      </w:r>
      <w:r>
        <w:rPr>
          <w:color w:val="231F20"/>
          <w:spacing w:val="-18"/>
        </w:rPr>
        <w:t xml:space="preserve"> </w:t>
      </w:r>
      <w:r>
        <w:rPr>
          <w:color w:val="231F20"/>
          <w:w w:val="76"/>
          <w:u w:val="single" w:color="58595B"/>
        </w:rPr>
        <w:t xml:space="preserve"> </w:t>
      </w:r>
      <w:r>
        <w:rPr>
          <w:color w:val="231F20"/>
          <w:u w:val="single" w:color="58595B"/>
        </w:rPr>
        <w:tab/>
      </w:r>
      <w:r>
        <w:rPr>
          <w:color w:val="231F20"/>
          <w:u w:val="single" w:color="58595B"/>
        </w:rPr>
        <w:tab/>
      </w:r>
      <w:r>
        <w:rPr>
          <w:color w:val="231F20"/>
          <w:u w:val="single" w:color="58595B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>Telèfon</w:t>
      </w:r>
      <w:r>
        <w:rPr>
          <w:color w:val="231F20"/>
          <w:w w:val="105"/>
          <w:u w:val="single" w:color="58595B"/>
        </w:rPr>
        <w:tab/>
      </w:r>
      <w:r>
        <w:rPr>
          <w:color w:val="231F20"/>
          <w:w w:val="105"/>
          <w:u w:val="single" w:color="58595B"/>
        </w:rPr>
        <w:tab/>
      </w:r>
      <w:r>
        <w:rPr>
          <w:color w:val="231F20"/>
          <w:w w:val="105"/>
          <w:u w:val="single" w:color="58595B"/>
        </w:rPr>
        <w:tab/>
      </w:r>
      <w:r>
        <w:rPr>
          <w:color w:val="231F20"/>
        </w:rPr>
        <w:t xml:space="preserve"> Adreça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postal</w:t>
      </w:r>
      <w:r>
        <w:rPr>
          <w:color w:val="231F20"/>
          <w:spacing w:val="-37"/>
        </w:rPr>
        <w:t xml:space="preserve"> </w:t>
      </w:r>
      <w:r>
        <w:rPr>
          <w:color w:val="231F20"/>
          <w:w w:val="76"/>
          <w:u w:val="single" w:color="58595B"/>
        </w:rPr>
        <w:t xml:space="preserve"> </w:t>
      </w:r>
      <w:r>
        <w:rPr>
          <w:color w:val="231F20"/>
          <w:u w:val="single" w:color="58595B"/>
        </w:rPr>
        <w:tab/>
      </w:r>
      <w:r>
        <w:rPr>
          <w:color w:val="231F20"/>
          <w:u w:val="single" w:color="58595B"/>
        </w:rPr>
        <w:tab/>
      </w:r>
      <w:r>
        <w:rPr>
          <w:color w:val="231F20"/>
          <w:u w:val="single" w:color="58595B"/>
        </w:rPr>
        <w:tab/>
      </w:r>
      <w:r>
        <w:rPr>
          <w:color w:val="231F20"/>
        </w:rPr>
        <w:t xml:space="preserve"> </w:t>
      </w:r>
      <w:r>
        <w:rPr>
          <w:color w:val="231F20"/>
          <w:w w:val="105"/>
        </w:rPr>
        <w:t xml:space="preserve">                                                                                                         CP</w:t>
      </w:r>
      <w:r>
        <w:rPr>
          <w:color w:val="231F20"/>
          <w:w w:val="105"/>
          <w:u w:val="single" w:color="58595B"/>
        </w:rPr>
        <w:tab/>
      </w:r>
      <w:r>
        <w:rPr>
          <w:color w:val="231F20"/>
          <w:w w:val="105"/>
        </w:rPr>
        <w:t>Població</w:t>
      </w:r>
      <w:r>
        <w:rPr>
          <w:color w:val="231F20"/>
          <w:w w:val="105"/>
          <w:u w:val="single" w:color="58595B"/>
        </w:rPr>
        <w:tab/>
      </w:r>
      <w:r>
        <w:rPr>
          <w:color w:val="231F20"/>
          <w:w w:val="105"/>
        </w:rPr>
        <w:t>Municipi</w:t>
      </w:r>
      <w:r>
        <w:rPr>
          <w:color w:val="231F20"/>
          <w:spacing w:val="-32"/>
        </w:rPr>
        <w:t xml:space="preserve"> </w:t>
      </w:r>
      <w:r>
        <w:rPr>
          <w:color w:val="231F20"/>
          <w:w w:val="76"/>
          <w:u w:val="single" w:color="58595B"/>
        </w:rPr>
        <w:t xml:space="preserve"> </w:t>
      </w:r>
      <w:r>
        <w:rPr>
          <w:color w:val="231F20"/>
          <w:u w:val="single" w:color="58595B"/>
        </w:rPr>
        <w:tab/>
      </w:r>
    </w:p>
    <w:p w:rsidR="00031A91" w:rsidRDefault="00031A91">
      <w:pPr>
        <w:pStyle w:val="Textindependent"/>
        <w:spacing w:before="1"/>
      </w:pPr>
    </w:p>
    <w:p w:rsidR="00031A91" w:rsidRDefault="00874971">
      <w:pPr>
        <w:pStyle w:val="Ttol2"/>
      </w:pPr>
      <w:r>
        <w:rPr>
          <w:color w:val="231F20"/>
        </w:rPr>
        <w:t>EXPÒS</w:t>
      </w:r>
    </w:p>
    <w:p w:rsidR="00031A91" w:rsidRDefault="00874971">
      <w:pPr>
        <w:pStyle w:val="Textindependent"/>
        <w:spacing w:line="242" w:lineRule="exact"/>
        <w:ind w:left="115"/>
        <w:jc w:val="both"/>
      </w:pP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m’he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assabentat/da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convocatòria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Premis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Pollença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2024.</w:t>
      </w:r>
    </w:p>
    <w:p w:rsidR="00031A91" w:rsidRDefault="00031A91">
      <w:pPr>
        <w:pStyle w:val="Textindependent"/>
        <w:rPr>
          <w:sz w:val="24"/>
        </w:rPr>
      </w:pPr>
    </w:p>
    <w:p w:rsidR="00031A91" w:rsidRDefault="00031A91">
      <w:pPr>
        <w:pStyle w:val="Textindependent"/>
        <w:rPr>
          <w:sz w:val="35"/>
        </w:rPr>
      </w:pPr>
    </w:p>
    <w:p w:rsidR="00031A91" w:rsidRDefault="00874971">
      <w:pPr>
        <w:pStyle w:val="Textindependent"/>
        <w:ind w:left="115"/>
        <w:jc w:val="both"/>
      </w:pPr>
      <w:r>
        <w:rPr>
          <w:color w:val="231F20"/>
          <w:w w:val="95"/>
        </w:rPr>
        <w:t>Per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això,</w:t>
      </w:r>
    </w:p>
    <w:p w:rsidR="00031A91" w:rsidRDefault="00031A91">
      <w:pPr>
        <w:pStyle w:val="Textindependent"/>
        <w:spacing w:before="6"/>
        <w:rPr>
          <w:sz w:val="19"/>
        </w:rPr>
      </w:pPr>
    </w:p>
    <w:p w:rsidR="00031A91" w:rsidRDefault="00874971">
      <w:pPr>
        <w:pStyle w:val="Ttol2"/>
      </w:pPr>
      <w:r>
        <w:rPr>
          <w:color w:val="231F20"/>
        </w:rPr>
        <w:t>SOL·LICIT</w:t>
      </w:r>
    </w:p>
    <w:p w:rsidR="00031A91" w:rsidRDefault="00874971">
      <w:pPr>
        <w:pStyle w:val="Textindependent"/>
        <w:tabs>
          <w:tab w:val="left" w:pos="9460"/>
        </w:tabs>
        <w:spacing w:line="472" w:lineRule="auto"/>
        <w:ind w:left="115" w:right="102"/>
      </w:pPr>
      <w:r>
        <w:rPr>
          <w:color w:val="231F20"/>
        </w:rPr>
        <w:t>Que s’admeti dins aquesta convocatòria l’obra presentada a la modalitat de narrativa /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poesia,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titulada</w:t>
      </w:r>
      <w:r>
        <w:rPr>
          <w:color w:val="231F20"/>
          <w:w w:val="76"/>
          <w:u w:val="single" w:color="58595B"/>
        </w:rPr>
        <w:t xml:space="preserve"> </w:t>
      </w:r>
      <w:r>
        <w:rPr>
          <w:color w:val="231F20"/>
          <w:u w:val="single" w:color="58595B"/>
        </w:rPr>
        <w:tab/>
      </w:r>
      <w:r>
        <w:rPr>
          <w:color w:val="231F20"/>
        </w:rPr>
        <w:t xml:space="preserve">                                                                                                             per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valorada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pel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jurat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corresponent.</w:t>
      </w:r>
    </w:p>
    <w:p w:rsidR="00031A91" w:rsidRDefault="00031A91">
      <w:pPr>
        <w:pStyle w:val="Textindependent"/>
        <w:rPr>
          <w:sz w:val="24"/>
        </w:rPr>
      </w:pPr>
    </w:p>
    <w:p w:rsidR="00031A91" w:rsidRDefault="00031A91">
      <w:pPr>
        <w:pStyle w:val="Textindependent"/>
        <w:spacing w:before="5"/>
        <w:rPr>
          <w:sz w:val="35"/>
        </w:rPr>
      </w:pPr>
    </w:p>
    <w:p w:rsidR="00031A91" w:rsidRDefault="00874971">
      <w:pPr>
        <w:pStyle w:val="Textindependent"/>
        <w:tabs>
          <w:tab w:val="left" w:pos="1674"/>
          <w:tab w:val="left" w:pos="4093"/>
        </w:tabs>
        <w:spacing w:line="472" w:lineRule="auto"/>
        <w:ind w:left="115" w:right="4629"/>
      </w:pPr>
      <w:r>
        <w:rPr>
          <w:color w:val="231F20"/>
          <w:w w:val="105"/>
        </w:rPr>
        <w:t>Pollença,</w:t>
      </w:r>
      <w:r>
        <w:rPr>
          <w:color w:val="231F20"/>
          <w:w w:val="105"/>
          <w:u w:val="single" w:color="58595B"/>
        </w:rPr>
        <w:tab/>
      </w:r>
      <w:r>
        <w:rPr>
          <w:color w:val="231F20"/>
          <w:w w:val="105"/>
        </w:rPr>
        <w:t>d</w:t>
      </w:r>
      <w:r>
        <w:rPr>
          <w:color w:val="231F20"/>
          <w:w w:val="105"/>
          <w:u w:val="single" w:color="58595B"/>
        </w:rPr>
        <w:tab/>
      </w:r>
      <w:r>
        <w:rPr>
          <w:color w:val="231F20"/>
          <w:spacing w:val="-4"/>
        </w:rPr>
        <w:t xml:space="preserve">de </w:t>
      </w:r>
      <w:r>
        <w:rPr>
          <w:color w:val="231F20"/>
          <w:spacing w:val="-3"/>
        </w:rPr>
        <w:t>2024</w:t>
      </w:r>
      <w:r>
        <w:rPr>
          <w:color w:val="231F20"/>
          <w:spacing w:val="-68"/>
        </w:rPr>
        <w:t xml:space="preserve"> </w:t>
      </w:r>
      <w:r>
        <w:rPr>
          <w:color w:val="231F20"/>
          <w:w w:val="105"/>
        </w:rPr>
        <w:t>Signatura,</w:t>
      </w:r>
    </w:p>
    <w:p w:rsidR="00031A91" w:rsidRDefault="00031A91">
      <w:pPr>
        <w:pStyle w:val="Textindependent"/>
      </w:pPr>
    </w:p>
    <w:p w:rsidR="00031A91" w:rsidRDefault="00031A91">
      <w:pPr>
        <w:pStyle w:val="Textindependent"/>
      </w:pPr>
    </w:p>
    <w:p w:rsidR="00031A91" w:rsidRDefault="00031A91">
      <w:pPr>
        <w:pStyle w:val="Textindependent"/>
      </w:pPr>
    </w:p>
    <w:p w:rsidR="00031A91" w:rsidRDefault="00031A91">
      <w:pPr>
        <w:pStyle w:val="Textindependent"/>
      </w:pPr>
    </w:p>
    <w:p w:rsidR="00031A91" w:rsidRDefault="00031A91">
      <w:pPr>
        <w:pStyle w:val="Textindependent"/>
      </w:pPr>
    </w:p>
    <w:p w:rsidR="00031A91" w:rsidRDefault="00031A91">
      <w:pPr>
        <w:pStyle w:val="Textindependent"/>
        <w:spacing w:before="5"/>
      </w:pPr>
    </w:p>
    <w:p w:rsidR="00031A91" w:rsidRDefault="00874971">
      <w:pPr>
        <w:pStyle w:val="Ttol1"/>
        <w:spacing w:before="91"/>
        <w:ind w:left="2228" w:right="2082"/>
        <w:jc w:val="center"/>
      </w:pPr>
      <w:r>
        <w:rPr>
          <w:color w:val="231F20"/>
          <w:w w:val="95"/>
        </w:rPr>
        <w:t>BATLIA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L’AJUNTAMENT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POLLENÇA</w:t>
      </w:r>
    </w:p>
    <w:p w:rsidR="00031A91" w:rsidRDefault="00031A91">
      <w:pPr>
        <w:pStyle w:val="Textindependent"/>
        <w:rPr>
          <w:b/>
          <w:sz w:val="28"/>
        </w:rPr>
      </w:pPr>
    </w:p>
    <w:p w:rsidR="00031A91" w:rsidRDefault="00031A91">
      <w:pPr>
        <w:pStyle w:val="Textindependent"/>
        <w:rPr>
          <w:b/>
          <w:sz w:val="28"/>
        </w:rPr>
      </w:pPr>
    </w:p>
    <w:p w:rsidR="00031A91" w:rsidRDefault="00031A91">
      <w:pPr>
        <w:pStyle w:val="Textindependent"/>
        <w:rPr>
          <w:b/>
          <w:sz w:val="28"/>
        </w:rPr>
      </w:pPr>
    </w:p>
    <w:p w:rsidR="00031A91" w:rsidRDefault="00031A91">
      <w:pPr>
        <w:pStyle w:val="Textindependent"/>
        <w:spacing w:before="6"/>
        <w:rPr>
          <w:b/>
          <w:sz w:val="41"/>
        </w:rPr>
      </w:pPr>
    </w:p>
    <w:p w:rsidR="00031A91" w:rsidRDefault="00874971">
      <w:pPr>
        <w:ind w:left="2102" w:right="2082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(ILLES</w:t>
      </w:r>
      <w:r>
        <w:rPr>
          <w:b/>
          <w:color w:val="231F20"/>
          <w:spacing w:val="-4"/>
          <w:w w:val="90"/>
          <w:sz w:val="16"/>
        </w:rPr>
        <w:t xml:space="preserve"> </w:t>
      </w:r>
      <w:r>
        <w:rPr>
          <w:b/>
          <w:color w:val="231F20"/>
          <w:w w:val="90"/>
          <w:sz w:val="16"/>
        </w:rPr>
        <w:t>BALEARS)</w:t>
      </w:r>
    </w:p>
    <w:p w:rsidR="00031A91" w:rsidRDefault="00031A91">
      <w:pPr>
        <w:pStyle w:val="Textindependent"/>
        <w:rPr>
          <w:b/>
        </w:rPr>
      </w:pPr>
    </w:p>
    <w:p w:rsidR="00031A91" w:rsidRDefault="00031A91">
      <w:pPr>
        <w:pStyle w:val="Textindependent"/>
        <w:rPr>
          <w:b/>
        </w:rPr>
      </w:pPr>
    </w:p>
    <w:p w:rsidR="00031A91" w:rsidRDefault="00031A91">
      <w:pPr>
        <w:pStyle w:val="Textindependent"/>
        <w:rPr>
          <w:b/>
        </w:rPr>
      </w:pPr>
    </w:p>
    <w:p w:rsidR="00031A91" w:rsidRDefault="00031A91">
      <w:pPr>
        <w:pStyle w:val="Textindependent"/>
        <w:spacing w:before="2"/>
        <w:rPr>
          <w:b/>
          <w:sz w:val="26"/>
        </w:rPr>
      </w:pPr>
    </w:p>
    <w:p w:rsidR="00031A91" w:rsidRDefault="00874971">
      <w:pPr>
        <w:spacing w:before="60"/>
        <w:ind w:left="115"/>
        <w:rPr>
          <w:rFonts w:ascii="SimSun" w:hAnsi="SimSun"/>
          <w:sz w:val="18"/>
        </w:rPr>
      </w:pPr>
      <w:r>
        <w:rPr>
          <w:rFonts w:ascii="SimSun" w:hAnsi="SimSun"/>
          <w:color w:val="D95943"/>
          <w:sz w:val="18"/>
        </w:rPr>
        <w:t>CARRER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DEL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CALVARIç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2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-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07460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POLLENÇA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-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ILLES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BALEARS</w:t>
      </w:r>
      <w:r>
        <w:rPr>
          <w:rFonts w:ascii="SimSun" w:hAnsi="SimSun"/>
          <w:color w:val="D95943"/>
          <w:spacing w:val="2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-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TEL.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971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53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01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08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-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FAX.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971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53</w:t>
      </w:r>
      <w:r>
        <w:rPr>
          <w:rFonts w:ascii="SimSun" w:hAnsi="SimSun"/>
          <w:color w:val="D95943"/>
          <w:spacing w:val="2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07</w:t>
      </w:r>
      <w:r>
        <w:rPr>
          <w:rFonts w:ascii="SimSun" w:hAnsi="SimSun"/>
          <w:color w:val="D95943"/>
          <w:spacing w:val="1"/>
          <w:sz w:val="18"/>
        </w:rPr>
        <w:t xml:space="preserve"> </w:t>
      </w:r>
      <w:r>
        <w:rPr>
          <w:rFonts w:ascii="SimSun" w:hAnsi="SimSun"/>
          <w:color w:val="D95943"/>
          <w:sz w:val="18"/>
        </w:rPr>
        <w:t>83</w:t>
      </w:r>
    </w:p>
    <w:sectPr w:rsidR="00031A91">
      <w:type w:val="continuous"/>
      <w:pgSz w:w="11910" w:h="16840"/>
      <w:pgMar w:top="1060" w:right="1180" w:bottom="280" w:left="11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A91"/>
    <w:rsid w:val="00031A91"/>
    <w:rsid w:val="0087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528B2CB0-2129-4AA5-A461-649CE81C0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ca-ES"/>
    </w:rPr>
  </w:style>
  <w:style w:type="paragraph" w:styleId="Ttol1">
    <w:name w:val="heading 1"/>
    <w:basedOn w:val="Normal"/>
    <w:uiPriority w:val="1"/>
    <w:qFormat/>
    <w:pPr>
      <w:spacing w:before="66"/>
      <w:ind w:left="115"/>
      <w:outlineLvl w:val="0"/>
    </w:pPr>
    <w:rPr>
      <w:b/>
      <w:bCs/>
      <w:sz w:val="24"/>
      <w:szCs w:val="24"/>
    </w:rPr>
  </w:style>
  <w:style w:type="paragraph" w:styleId="Ttol2">
    <w:name w:val="heading 2"/>
    <w:basedOn w:val="Normal"/>
    <w:uiPriority w:val="1"/>
    <w:qFormat/>
    <w:pPr>
      <w:spacing w:line="242" w:lineRule="exact"/>
      <w:ind w:left="115"/>
      <w:outlineLvl w:val="1"/>
    </w:pPr>
    <w:rPr>
      <w:b/>
      <w:bCs/>
      <w:sz w:val="20"/>
      <w:szCs w:val="20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Pr>
      <w:sz w:val="20"/>
      <w:szCs w:val="20"/>
    </w:rPr>
  </w:style>
  <w:style w:type="paragraph" w:styleId="Ttol">
    <w:name w:val="Title"/>
    <w:basedOn w:val="Normal"/>
    <w:uiPriority w:val="1"/>
    <w:qFormat/>
    <w:pPr>
      <w:ind w:left="115" w:right="471"/>
    </w:pPr>
    <w:rPr>
      <w:sz w:val="36"/>
      <w:szCs w:val="36"/>
    </w:rPr>
  </w:style>
  <w:style w:type="paragraph" w:styleId="Pargrafdel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79DDCEAC</Template>
  <TotalTime>1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CANAVES</dc:creator>
  <cp:lastModifiedBy>Teresa CANAVES</cp:lastModifiedBy>
  <cp:revision>2</cp:revision>
  <dcterms:created xsi:type="dcterms:W3CDTF">2024-05-06T11:14:00Z</dcterms:created>
  <dcterms:modified xsi:type="dcterms:W3CDTF">2024-05-06T11:14:00Z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2024-05-06T00:00:00Z</vt:filetime>
  </property>
</Properties>
</file>